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77E9" w:rsidRDefault="00AB02A7" w:rsidP="00D70D02">
      <w:pPr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F225A27" wp14:editId="560612AD">
                <wp:simplePos x="0" y="0"/>
                <wp:positionH relativeFrom="column">
                  <wp:posOffset>-202474</wp:posOffset>
                </wp:positionH>
                <wp:positionV relativeFrom="page">
                  <wp:posOffset>938150</wp:posOffset>
                </wp:positionV>
                <wp:extent cx="3938905" cy="8657111"/>
                <wp:effectExtent l="0" t="0" r="4445" b="0"/>
                <wp:wrapNone/>
                <wp:docPr id="3" name="Прямоугольник 3" descr="белый прямоугольник для текста на обложке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6571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505F" w:rsidRDefault="0085505F" w:rsidP="0085505F">
                            <w:pPr>
                              <w:jc w:val="center"/>
                            </w:pPr>
                            <w:r w:rsidRPr="0085505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751455" cy="3683766"/>
                                  <wp:effectExtent l="0" t="0" r="0" b="0"/>
                                  <wp:docPr id="10" name="Рисунок 10" descr="https://sun9-78.userapi.com/impg/45p6z4YGhUQGpYh2aGWVscJHIZ6ttcYXvdFXyw/sZG5z5r-OHk.jpg?size=97x130&amp;quality=95&amp;sign=d734cbeed12b6dbee84f2e82b0b72036&amp;c_uniq_tag=AJ_ixmefYP5hI_rrEwWRkREgMqfdi2AO-t1rM8Kg1MI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sun9-78.userapi.com/impg/45p6z4YGhUQGpYh2aGWVscJHIZ6ttcYXvdFXyw/sZG5z5r-OHk.jpg?size=97x130&amp;quality=95&amp;sign=d734cbeed12b6dbee84f2e82b0b72036&amp;c_uniq_tag=AJ_ixmefYP5hI_rrEwWRkREgMqfdi2AO-t1rM8Kg1MI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9003" cy="36938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225A27" id="Прямоугольник 3" o:spid="_x0000_s1026" alt="белый прямоугольник для текста на обложке" style="position:absolute;margin-left:-15.95pt;margin-top:73.85pt;width:310.15pt;height:681.6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" fillcolor="white [3212]" stroked="f" strokeweight="2pt">
                <v:textbox>
                  <w:txbxContent>
                    <w:p w:rsidR="0085505F" w:rsidRDefault="0085505F" w:rsidP="0085505F">
                      <w:pPr>
                        <w:jc w:val="center"/>
                      </w:pPr>
                      <w:r w:rsidRPr="0085505F">
                        <w:drawing>
                          <wp:inline distT="0" distB="0" distL="0" distR="0">
                            <wp:extent cx="2751455" cy="3683766"/>
                            <wp:effectExtent l="0" t="0" r="0" b="0"/>
                            <wp:docPr id="10" name="Рисунок 10" descr="https://sun9-78.userapi.com/impg/45p6z4YGhUQGpYh2aGWVscJHIZ6ttcYXvdFXyw/sZG5z5r-OHk.jpg?size=97x130&amp;quality=95&amp;sign=d734cbeed12b6dbee84f2e82b0b72036&amp;c_uniq_tag=AJ_ixmefYP5hI_rrEwWRkREgMqfdi2AO-t1rM8Kg1MI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sun9-78.userapi.com/impg/45p6z4YGhUQGpYh2aGWVscJHIZ6ttcYXvdFXyw/sZG5z5r-OHk.jpg?size=97x130&amp;quality=95&amp;sign=d734cbeed12b6dbee84f2e82b0b72036&amp;c_uniq_tag=AJ_ixmefYP5hI_rrEwWRkREgMqfdi2AO-t1rM8Kg1MI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9003" cy="36938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D077E9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47AB9FC" wp14:editId="433DA222">
            <wp:simplePos x="0" y="0"/>
            <wp:positionH relativeFrom="column">
              <wp:posOffset>-746975</wp:posOffset>
            </wp:positionH>
            <wp:positionV relativeFrom="page">
              <wp:posOffset>-12700</wp:posOffset>
            </wp:positionV>
            <wp:extent cx="7760970" cy="6684010"/>
            <wp:effectExtent l="0" t="0" r="0" b="2540"/>
            <wp:wrapNone/>
            <wp:docPr id="1" name="Рисунок 1" descr="вид улицы со зданиями, рынком и дорожными зна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7-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970" cy="668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:rsidTr="00AB02A7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D077E9" w:rsidRDefault="00D077E9" w:rsidP="00AB02A7">
            <w:pPr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E81C4ED" wp14:editId="351945BF">
                      <wp:extent cx="3528695" cy="1752600"/>
                      <wp:effectExtent l="0" t="0" r="0" b="0"/>
                      <wp:docPr id="8" name="Надпись 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1752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077E9" w:rsidRPr="0085505F" w:rsidRDefault="0085505F" w:rsidP="0085505F">
                                  <w:pPr>
                                    <w:pStyle w:val="a5"/>
                                    <w:rPr>
                                      <w:sz w:val="56"/>
                                    </w:rPr>
                                  </w:pPr>
                                  <w:r w:rsidRPr="0085505F">
                                    <w:rPr>
                                      <w:sz w:val="56"/>
                                      <w:lang w:bidi="ru-RU"/>
                                    </w:rPr>
                                    <w:t>Профминимум октябрь 2023г.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E81C4E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 8" o:spid="_x0000_s1027" type="#_x0000_t202" style="width:277.85pt;height:13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" filled="f" stroked="f" strokeweight=".5pt">
                      <v:textbox>
                        <w:txbxContent>
                          <w:p w:rsidR="00D077E9" w:rsidRPr="0085505F" w:rsidRDefault="0085505F" w:rsidP="0085505F">
                            <w:pPr>
                              <w:pStyle w:val="a5"/>
                              <w:rPr>
                                <w:sz w:val="56"/>
                              </w:rPr>
                            </w:pPr>
                            <w:proofErr w:type="spellStart"/>
                            <w:r w:rsidRPr="0085505F">
                              <w:rPr>
                                <w:sz w:val="56"/>
                                <w:lang w:bidi="ru-RU"/>
                              </w:rPr>
                              <w:t>Профминимум</w:t>
                            </w:r>
                            <w:proofErr w:type="spellEnd"/>
                            <w:r w:rsidRPr="0085505F">
                              <w:rPr>
                                <w:sz w:val="56"/>
                                <w:lang w:bidi="ru-RU"/>
                              </w:rPr>
                              <w:t xml:space="preserve"> октябрь 2023г.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D077E9" w:rsidRDefault="00D077E9" w:rsidP="00AB02A7">
            <w:pPr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25EECF4" wp14:editId="7EB51CE3">
                      <wp:extent cx="1390918" cy="0"/>
                      <wp:effectExtent l="0" t="19050" r="19050" b="19050"/>
                      <wp:docPr id="5" name="Прямая соединительная линия 5" descr="разделитель текста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7876B748" id="Прямая соединительная линия 5" o:spid="_x0000_s1026" alt="разделитель текста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" strokecolor="#082a75 [3215]" strokeweight="3pt">
                      <w10:anchorlock/>
                    </v:line>
                  </w:pict>
                </mc:Fallback>
              </mc:AlternateContent>
            </w:r>
          </w:p>
        </w:tc>
      </w:tr>
      <w:tr w:rsidR="00D077E9" w:rsidTr="0035010B">
        <w:trPr>
          <w:trHeight w:val="7275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D077E9" w:rsidRDefault="00D077E9" w:rsidP="00AB02A7">
            <w:pPr>
              <w:rPr>
                <w:noProof/>
              </w:rPr>
            </w:pPr>
          </w:p>
        </w:tc>
      </w:tr>
      <w:tr w:rsidR="00D077E9" w:rsidTr="00AB02A7">
        <w:trPr>
          <w:trHeight w:val="243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noProof/>
              </w:rPr>
              <w:id w:val="1080870105"/>
              <w:placeholder>
                <w:docPart w:val="A99FA16D3F63440290E531CCFF6DDA6A"/>
              </w:placeholder>
              <w15:appearance w15:val="hidden"/>
            </w:sdtPr>
            <w:sdtEndPr/>
            <w:sdtContent>
              <w:p w:rsidR="00D077E9" w:rsidRDefault="0085505F" w:rsidP="00AB02A7">
                <w:pPr>
                  <w:rPr>
                    <w:noProof/>
                  </w:rPr>
                </w:pPr>
                <w:r w:rsidRPr="00D86945">
                  <w:rPr>
                    <w:rStyle w:val="a8"/>
                    <w:b w:val="0"/>
                    <w:lang w:bidi="ru-RU"/>
                  </w:rPr>
                  <w:fldChar w:fldCharType="begin"/>
                </w:r>
                <w:r w:rsidRPr="00D86945">
                  <w:rPr>
                    <w:rStyle w:val="a8"/>
                    <w:lang w:bidi="ru-RU"/>
                  </w:rPr>
                  <w:instrText xml:space="preserve"> DATE  \@ "MMMM d"  \* MERGEFORMAT </w:instrText>
                </w:r>
                <w:r w:rsidRPr="00D86945">
                  <w:rPr>
                    <w:rStyle w:val="a8"/>
                    <w:b w:val="0"/>
                    <w:lang w:bidi="ru-RU"/>
                  </w:rPr>
                  <w:fldChar w:fldCharType="separate"/>
                </w:r>
                <w:r w:rsidR="00644218">
                  <w:rPr>
                    <w:rStyle w:val="a8"/>
                    <w:noProof/>
                    <w:lang w:bidi="ru-RU"/>
                  </w:rPr>
                  <w:t>октябрь 26</w:t>
                </w:r>
                <w:r w:rsidRPr="00D86945">
                  <w:rPr>
                    <w:rStyle w:val="a8"/>
                    <w:b w:val="0"/>
                    <w:lang w:bidi="ru-RU"/>
                  </w:rPr>
                  <w:fldChar w:fldCharType="end"/>
                </w:r>
              </w:p>
            </w:sdtContent>
          </w:sdt>
          <w:p w:rsidR="00D077E9" w:rsidRDefault="00D077E9" w:rsidP="00AB02A7">
            <w:pPr>
              <w:rPr>
                <w:noProof/>
                <w:sz w:val="10"/>
                <w:szCs w:val="10"/>
              </w:rPr>
            </w:pPr>
            <w:r w:rsidRPr="00D86945">
              <w:rPr>
                <w:noProof/>
                <w:sz w:val="10"/>
                <w:szCs w:val="10"/>
                <w:lang w:eastAsia="ru-RU"/>
              </w:rPr>
              <mc:AlternateContent>
                <mc:Choice Requires="wps">
                  <w:drawing>
                    <wp:inline distT="0" distB="0" distL="0" distR="0" wp14:anchorId="05221EEA" wp14:editId="0908A099">
                      <wp:extent cx="1493949" cy="0"/>
                      <wp:effectExtent l="0" t="19050" r="30480" b="19050"/>
                      <wp:docPr id="6" name="Прямая соединительная линия 6" descr="разделитель текста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621DCA35" id="Прямая соединительная линия 6" o:spid="_x0000_s1026" alt="разделитель текста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" strokecolor="#082a75 [3215]" strokeweight="3pt">
                      <w10:anchorlock/>
                    </v:line>
                  </w:pict>
                </mc:Fallback>
              </mc:AlternateContent>
            </w:r>
          </w:p>
          <w:p w:rsidR="00D077E9" w:rsidRDefault="00D077E9" w:rsidP="00AB02A7">
            <w:pPr>
              <w:rPr>
                <w:noProof/>
                <w:sz w:val="10"/>
                <w:szCs w:val="10"/>
              </w:rPr>
            </w:pPr>
          </w:p>
          <w:p w:rsidR="00D077E9" w:rsidRDefault="00D077E9" w:rsidP="00AB02A7">
            <w:pPr>
              <w:rPr>
                <w:noProof/>
                <w:sz w:val="10"/>
                <w:szCs w:val="10"/>
              </w:rPr>
            </w:pPr>
          </w:p>
          <w:p w:rsidR="00D077E9" w:rsidRDefault="0085505F" w:rsidP="00AB02A7">
            <w:pPr>
              <w:rPr>
                <w:noProof/>
              </w:rPr>
            </w:pPr>
            <w:r>
              <w:rPr>
                <w:noProof/>
              </w:rPr>
              <w:t>ГБОУ школа-интернат г. Алагир</w:t>
            </w:r>
            <w:sdt>
              <w:sdtPr>
                <w:rPr>
                  <w:noProof/>
                </w:rPr>
                <w:alias w:val="Ваше имя"/>
                <w:tag w:val="Ваше имя"/>
                <w:id w:val="-180584491"/>
                <w:placeholder>
                  <w:docPart w:val="DC9A4EC2C4FE4FB1ABCBBBC96954EF8F"/>
                </w:placeholder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 w:multiLine="1"/>
              </w:sdtPr>
              <w:sdtEndPr/>
              <w:sdtContent>
                <w:r>
                  <w:rPr>
                    <w:noProof/>
                  </w:rPr>
                  <w:br/>
                </w:r>
              </w:sdtContent>
            </w:sdt>
          </w:p>
          <w:p w:rsidR="00D077E9" w:rsidRPr="00D86945" w:rsidRDefault="00D077E9" w:rsidP="00AB02A7">
            <w:pPr>
              <w:rPr>
                <w:noProof/>
                <w:sz w:val="10"/>
                <w:szCs w:val="10"/>
              </w:rPr>
            </w:pPr>
          </w:p>
        </w:tc>
      </w:tr>
    </w:tbl>
    <w:p w:rsidR="00D077E9" w:rsidRDefault="00AB02A7">
      <w:pPr>
        <w:spacing w:after="200"/>
        <w:rPr>
          <w:noProof/>
        </w:rPr>
      </w:pPr>
      <w:r w:rsidRPr="00D967AC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B05B9CB" wp14:editId="7C43CA92">
            <wp:simplePos x="0" y="0"/>
            <wp:positionH relativeFrom="column">
              <wp:posOffset>4950044</wp:posOffset>
            </wp:positionH>
            <wp:positionV relativeFrom="paragraph">
              <wp:posOffset>7747635</wp:posOffset>
            </wp:positionV>
            <wp:extent cx="1482287" cy="643890"/>
            <wp:effectExtent l="0" t="0" r="3810" b="3810"/>
            <wp:wrapNone/>
            <wp:docPr id="12" name="Графический объект 201" descr="логотип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3D65186-AB5A-4584-87C3-0FAA29922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Графический объект 201" descr="логотип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3D65186-AB5A-4584-87C3-0FAA2992263B}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287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9641541" wp14:editId="4C5C54D3">
                <wp:simplePos x="0" y="0"/>
                <wp:positionH relativeFrom="column">
                  <wp:posOffset>-745490</wp:posOffset>
                </wp:positionH>
                <wp:positionV relativeFrom="page">
                  <wp:posOffset>6667500</wp:posOffset>
                </wp:positionV>
                <wp:extent cx="7760970" cy="4019550"/>
                <wp:effectExtent l="0" t="0" r="0" b="0"/>
                <wp:wrapNone/>
                <wp:docPr id="2" name="Прямоугольник 2" descr="цветной прямоугольни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401955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66696" id="Прямоугольник 2" o:spid="_x0000_s1026" alt="цветной прямоугольник" style="position:absolute;margin-left:-58.7pt;margin-top:525pt;width:611.1pt;height:316.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" fillcolor="#34aba2 [3206]" stroked="f" strokeweight="2pt">
                <w10:wrap anchory="page"/>
              </v:rect>
            </w:pict>
          </mc:Fallback>
        </mc:AlternateContent>
      </w:r>
      <w:r w:rsidR="00D077E9">
        <w:rPr>
          <w:noProof/>
          <w:lang w:bidi="ru-RU"/>
        </w:rPr>
        <w:br w:type="page"/>
      </w:r>
    </w:p>
    <w:tbl>
      <w:tblPr>
        <w:tblpPr w:leftFromText="180" w:rightFromText="180" w:vertAnchor="text" w:horzAnchor="margin" w:tblpXSpec="right" w:tblpY="-1424"/>
        <w:tblW w:w="999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99"/>
      </w:tblGrid>
      <w:tr w:rsidR="00001EF3" w:rsidTr="00001EF3">
        <w:trPr>
          <w:trHeight w:val="3546"/>
        </w:trPr>
        <w:tc>
          <w:tcPr>
            <w:tcW w:w="9999" w:type="dxa"/>
          </w:tcPr>
          <w:sdt>
            <w:sdtPr>
              <w:rPr>
                <w:rFonts w:eastAsiaTheme="minorEastAsia" w:cstheme="minorBidi"/>
                <w:b/>
                <w:noProof/>
                <w:sz w:val="28"/>
                <w:szCs w:val="22"/>
              </w:rPr>
              <w:id w:val="1660650702"/>
              <w:placeholder>
                <w:docPart w:val="6256429A463F4F728D7B1B206BA1B2DB"/>
              </w:placeholder>
              <w15:appearance w15:val="hidden"/>
            </w:sdtPr>
            <w:sdtEndPr/>
            <w:sdtContent>
              <w:p w:rsidR="00001EF3" w:rsidRDefault="00001EF3" w:rsidP="00001EF3">
                <w:pPr>
                  <w:pStyle w:val="2"/>
                  <w:rPr>
                    <w:noProof/>
                  </w:rPr>
                </w:pPr>
              </w:p>
              <w:p w:rsidR="00001EF3" w:rsidRDefault="00001EF3" w:rsidP="00001EF3">
                <w:pPr>
                  <w:pStyle w:val="2"/>
                  <w:rPr>
                    <w:noProof/>
                  </w:rPr>
                </w:pPr>
              </w:p>
              <w:p w:rsidR="00001EF3" w:rsidRDefault="00001EF3" w:rsidP="006B4B15">
                <w:pPr>
                  <w:pStyle w:val="2"/>
                  <w:jc w:val="center"/>
                  <w:rPr>
                    <w:noProof/>
                    <w:sz w:val="28"/>
                  </w:rPr>
                </w:pPr>
                <w:r>
                  <w:rPr>
                    <w:noProof/>
                    <w:sz w:val="28"/>
                  </w:rPr>
                  <w:t>7 октября</w:t>
                </w:r>
              </w:p>
              <w:p w:rsidR="00001EF3" w:rsidRDefault="00001EF3" w:rsidP="00001EF3">
                <w:pPr>
                  <w:pStyle w:val="2"/>
                  <w:rPr>
                    <w:noProof/>
                    <w:sz w:val="28"/>
                  </w:rPr>
                </w:pPr>
                <w:r w:rsidRPr="007A59D6">
                  <w:rPr>
                    <w:noProof/>
                    <w:sz w:val="28"/>
                  </w:rPr>
                  <w:t>«Университетские субботы» стали для Горского агроуниверситета традиционным мероприятием. Вот и эта суббота не стала исключением. Факультет технологического менеджмента посетили учащиеся 7 класса ГБОУ школа-интернат г. Алагир. Занимательную экскурсию по учебным лабораториям кафедры технологии производства и переработки сельскохозяйственной продукции провели доценты Шабанова И.А. и Кадиева Т.А. Ребята узнали много интересного о технологии производства консервированной продукции, вина и других продуктов. А что самое приятно, это шквал вопросов детей к преподавателям вуза и удивительные познания в столь раннем возрасте в области переработки и приготовления разнообразных продуктов. Экскурсия оказалась насыщенной и инт</w:t>
                </w:r>
                <w:r>
                  <w:rPr>
                    <w:noProof/>
                    <w:sz w:val="28"/>
                  </w:rPr>
                  <w:t>ересной.</w:t>
                </w:r>
              </w:p>
              <w:p w:rsidR="00001EF3" w:rsidRDefault="00001EF3" w:rsidP="00001EF3">
                <w:pPr>
                  <w:pStyle w:val="2"/>
                  <w:rPr>
                    <w:noProof/>
                    <w:sz w:val="28"/>
                  </w:rPr>
                </w:pPr>
              </w:p>
              <w:p w:rsidR="00001EF3" w:rsidRDefault="00001EF3" w:rsidP="00001EF3">
                <w:pPr>
                  <w:pStyle w:val="2"/>
                  <w:jc w:val="center"/>
                  <w:rPr>
                    <w:noProof/>
                    <w:sz w:val="28"/>
                  </w:rPr>
                </w:pPr>
                <w:r>
                  <w:rPr>
                    <w:noProof/>
                    <w:sz w:val="28"/>
                    <w:lang w:eastAsia="ru-RU"/>
                  </w:rPr>
                  <w:drawing>
                    <wp:inline distT="0" distB="0" distL="0" distR="0" wp14:anchorId="5F97DD6B" wp14:editId="60164C61">
                      <wp:extent cx="3787140" cy="2840355"/>
                      <wp:effectExtent l="0" t="0" r="3810" b="0"/>
                      <wp:docPr id="13" name="Рисунок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87140" cy="284035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001EF3" w:rsidRDefault="00D85D5C" w:rsidP="00001EF3">
                <w:hyperlink r:id="rId12" w:history="1">
                  <w:r w:rsidR="00001EF3" w:rsidRPr="008C0737">
                    <w:rPr>
                      <w:rStyle w:val="af4"/>
                    </w:rPr>
                    <w:t>https://t.me/shkolainternatalagir/1778</w:t>
                  </w:r>
                </w:hyperlink>
              </w:p>
              <w:p w:rsidR="006B4B15" w:rsidRDefault="006B4B15" w:rsidP="00001EF3"/>
              <w:p w:rsidR="00001EF3" w:rsidRPr="006B4B15" w:rsidRDefault="00001EF3" w:rsidP="00001EF3">
                <w:pPr>
                  <w:rPr>
                    <w:b w:val="0"/>
                  </w:rPr>
                </w:pPr>
                <w:r w:rsidRPr="006B4B15">
                  <w:t>12 октября</w:t>
                </w:r>
                <w:r w:rsidRPr="006B4B15">
                  <w:rPr>
                    <w:b w:val="0"/>
                  </w:rPr>
                  <w:t xml:space="preserve"> прошло очередное профоиентационное занятие " Россия - в деле"для обучающихся 6- 9 классов в рамках программы "Билет в будущее".</w:t>
                </w:r>
              </w:p>
              <w:p w:rsidR="00001EF3" w:rsidRPr="006B4B15" w:rsidRDefault="00001EF3" w:rsidP="00001EF3">
                <w:pPr>
                  <w:rPr>
                    <w:b w:val="0"/>
                  </w:rPr>
                </w:pPr>
              </w:p>
              <w:p w:rsidR="00001EF3" w:rsidRPr="006B4B15" w:rsidRDefault="00001EF3" w:rsidP="00001EF3">
                <w:pPr>
                  <w:rPr>
                    <w:b w:val="0"/>
                  </w:rPr>
                </w:pPr>
                <w:r w:rsidRPr="006B4B15">
                  <w:rPr>
                    <w:rFonts w:ascii="Segoe UI Symbol" w:hAnsi="Segoe UI Symbol" w:cs="Segoe UI Symbol"/>
                    <w:b w:val="0"/>
                  </w:rPr>
                  <w:t>🚩</w:t>
                </w:r>
                <w:r w:rsidRPr="006B4B15">
                  <w:rPr>
                    <w:b w:val="0"/>
                  </w:rPr>
                  <w:t>Учащиеся прошли тест "Мои ориентиры". После теста, был разбор результатов.</w:t>
                </w:r>
                <w:r w:rsidR="006B4B15">
                  <w:rPr>
                    <w:b w:val="0"/>
                  </w:rPr>
                  <w:t xml:space="preserve"> </w:t>
                </w:r>
                <w:r w:rsidRPr="006B4B15">
                  <w:rPr>
                    <w:b w:val="0"/>
                  </w:rPr>
                  <w:t>Такие занятия помогают успешно решать задачу профессионального выбора</w:t>
                </w:r>
              </w:p>
              <w:p w:rsidR="00001EF3" w:rsidRPr="00A464C9" w:rsidRDefault="00001EF3" w:rsidP="00001EF3"/>
              <w:p w:rsidR="00001EF3" w:rsidRPr="00A464C9" w:rsidRDefault="006B4B15" w:rsidP="006B4B15">
                <w:pPr>
                  <w:jc w:val="center"/>
                </w:pPr>
                <w:r w:rsidRPr="006B4B15">
                  <w:rPr>
                    <w:noProof/>
                    <w:lang w:eastAsia="ru-RU"/>
                  </w:rPr>
                  <w:lastRenderedPageBreak/>
                  <mc:AlternateContent>
                    <mc:Choice Requires="wps">
                      <w:drawing>
                        <wp:inline distT="0" distB="0" distL="0" distR="0">
                          <wp:extent cx="304800" cy="304800"/>
                          <wp:effectExtent l="0" t="0" r="0" b="0"/>
                          <wp:docPr id="14" name="Прямоугольник 14" descr="blob:https://web.telegram.org/d1a8dd5c-1021-4433-aa9e-2d8797b458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304800" cy="304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</wp:inline>
                      </w:drawing>
                    </mc:Choice>
                    <mc:Fallback>
                      <w:pict>
                        <v:rect w14:anchorId="610BDDCF" id="Прямоугольник 14" o:spid="_x0000_s1026" alt="blob:https://web.telegram.org/d1a8dd5c-1021-4433-aa9e-2d8797b4582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aHfMWRADAAAVBgAADgAAAAAAAAAAAAAAAAAuAgAAZHJzL2Uyb0Rv&#10;Yy54bWxQSwECLQAUAAYACAAAACEATKDpLNgAAAADAQAADwAAAAAAAAAAAAAAAABqBQAAZHJzL2Rv&#10;d25yZXYueG1sUEsFBgAAAAAEAAQA8wAAAG8GAAAAAA==&#10;" filled="f" stroked="f">
                          <o:lock v:ext="edit" aspectratio="t"/>
                          <w10:anchorlock/>
                        </v:rect>
                      </w:pict>
                    </mc:Fallback>
                  </mc:AlternateContent>
                </w:r>
                <w:r>
                  <w:rPr>
                    <w:noProof/>
                    <w:lang w:eastAsia="ru-RU"/>
                  </w:rPr>
                  <mc:AlternateContent>
                    <mc:Choice Requires="wps">
                      <w:drawing>
                        <wp:inline distT="0" distB="0" distL="0" distR="0" wp14:anchorId="2E7DC636" wp14:editId="19D995E8">
                          <wp:extent cx="304800" cy="304800"/>
                          <wp:effectExtent l="0" t="0" r="0" b="0"/>
                          <wp:docPr id="4" name="AutoShape 6" descr="blob:https://web.telegram.org/d1a8dd5c-1021-4433-aa9e-2d8797b458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304800" cy="304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</wp:inline>
                      </w:drawing>
                    </mc:Choice>
                    <mc:Fallback>
                      <w:pict>
                        <v:rect w14:anchorId="6DC48693" id="AutoShape 6" o:spid="_x0000_s1026" alt="blob:https://web.telegram.org/d1a8dd5c-1021-4433-aa9e-2d8797b4582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wItCW5QIAAAIGAAAOAAAAAAAAAAAAAAAA&#10;AC4CAABkcnMvZTJvRG9jLnhtbFBLAQItABQABgAIAAAAIQBMoOks2AAAAAMBAAAPAAAAAAAAAAAA&#10;AAAAAD8FAABkcnMvZG93bnJldi54bWxQSwUGAAAAAAQABADzAAAARAYAAAAA&#10;" filled="f" stroked="f">
                          <o:lock v:ext="edit" aspectratio="t"/>
                          <w10:anchorlock/>
                        </v:rect>
                      </w:pict>
                    </mc:Fallback>
                  </mc:AlternateContent>
                </w:r>
                <w:r>
                  <w:rPr>
                    <w:noProof/>
                    <w:lang w:eastAsia="ru-RU"/>
                  </w:rPr>
                  <w:drawing>
                    <wp:inline distT="0" distB="0" distL="0" distR="0" wp14:anchorId="5580E49E">
                      <wp:extent cx="3820160" cy="2865120"/>
                      <wp:effectExtent l="0" t="0" r="8890" b="0"/>
                      <wp:docPr id="16" name="Рисунок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820160" cy="286512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001EF3" w:rsidRPr="00A464C9" w:rsidRDefault="00D85D5C" w:rsidP="00001EF3"/>
            </w:sdtContent>
          </w:sdt>
          <w:p w:rsidR="00001EF3" w:rsidRDefault="00001EF3" w:rsidP="00001EF3">
            <w:pPr>
              <w:rPr>
                <w:noProof/>
              </w:rPr>
            </w:pPr>
          </w:p>
          <w:p w:rsidR="00001EF3" w:rsidRDefault="00D85D5C" w:rsidP="00001EF3">
            <w:pPr>
              <w:pStyle w:val="af0"/>
              <w:rPr>
                <w:noProof/>
              </w:rPr>
            </w:pPr>
            <w:hyperlink r:id="rId14" w:history="1">
              <w:r w:rsidR="006B4B15" w:rsidRPr="008C0737">
                <w:rPr>
                  <w:rStyle w:val="af4"/>
                  <w:noProof/>
                </w:rPr>
                <w:t>https://t.me/shkolainternatalagir/1808</w:t>
              </w:r>
            </w:hyperlink>
          </w:p>
          <w:p w:rsidR="006B4B15" w:rsidRDefault="006B4B15" w:rsidP="00001EF3">
            <w:pPr>
              <w:pStyle w:val="af0"/>
              <w:rPr>
                <w:noProof/>
              </w:rPr>
            </w:pPr>
          </w:p>
          <w:p w:rsidR="006B4B15" w:rsidRDefault="006B4B15" w:rsidP="00001EF3">
            <w:pPr>
              <w:pStyle w:val="af0"/>
              <w:rPr>
                <w:noProof/>
              </w:rPr>
            </w:pPr>
          </w:p>
          <w:p w:rsidR="006B4B15" w:rsidRPr="00DF027C" w:rsidRDefault="006B4B15" w:rsidP="006B4B15">
            <w:pPr>
              <w:pStyle w:val="af0"/>
              <w:jc w:val="center"/>
              <w:rPr>
                <w:noProof/>
              </w:rPr>
            </w:pPr>
            <w:r>
              <w:rPr>
                <w:noProof/>
              </w:rPr>
              <w:t>13 октября</w:t>
            </w:r>
          </w:p>
          <w:p w:rsidR="006B4B15" w:rsidRPr="006B4B15" w:rsidRDefault="006B4B15" w:rsidP="006B4B15">
            <w:pPr>
              <w:rPr>
                <w:b w:val="0"/>
                <w:noProof/>
              </w:rPr>
            </w:pPr>
            <w:r w:rsidRPr="006B4B15">
              <w:rPr>
                <w:b w:val="0"/>
                <w:noProof/>
              </w:rPr>
              <w:t>Учащиеся ГБОУ школы-интерната г.Алагир посетили СО</w:t>
            </w:r>
            <w:r w:rsidR="00AF4BBB">
              <w:rPr>
                <w:b w:val="0"/>
                <w:noProof/>
              </w:rPr>
              <w:t>Г</w:t>
            </w:r>
            <w:r w:rsidRPr="006B4B15">
              <w:rPr>
                <w:b w:val="0"/>
                <w:noProof/>
              </w:rPr>
              <w:t xml:space="preserve">ТЭК в рамках программы " Билет в будущее" с целью ознакомления с профессией "Логист". </w:t>
            </w:r>
          </w:p>
          <w:p w:rsidR="006B4B15" w:rsidRPr="006B4B15" w:rsidRDefault="006B4B15" w:rsidP="006B4B15">
            <w:pPr>
              <w:rPr>
                <w:b w:val="0"/>
                <w:noProof/>
              </w:rPr>
            </w:pPr>
          </w:p>
          <w:p w:rsidR="00001EF3" w:rsidRDefault="006B4B15" w:rsidP="006B4B15">
            <w:pPr>
              <w:rPr>
                <w:b w:val="0"/>
                <w:noProof/>
              </w:rPr>
            </w:pPr>
            <w:r w:rsidRPr="006B4B15">
              <w:rPr>
                <w:b w:val="0"/>
                <w:noProof/>
              </w:rPr>
              <w:t>Процесс ознакомления был плодотворным, было получено много полезной информации о логистике на современном этапе развития экономики и промышленности</w:t>
            </w:r>
          </w:p>
          <w:p w:rsidR="006B4B15" w:rsidRDefault="006B4B15" w:rsidP="006B4B15">
            <w:pPr>
              <w:jc w:val="center"/>
              <w:rPr>
                <w:b w:val="0"/>
                <w:noProof/>
              </w:rPr>
            </w:pPr>
            <w:r w:rsidRPr="006B4B15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7" name="Прямоугольник 17" descr="blob:https://web.telegram.org/cc463598-374a-48a4-bc46-d627e81e87c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D932C97" id="Прямоугольник 17" o:spid="_x0000_s1026" alt="blob:https://web.telegram.org/cc463598-374a-48a4-bc46-d627e81e87c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ApgM38LAwAAFQYAAA4AAAAAAAAAAAAAAAAALgIAAGRycy9lMm9Eb2MueG1s&#10;UEsBAi0AFAAGAAgAAAAhAEyg6SzYAAAAAwEAAA8AAAAAAAAAAAAAAAAAZQUAAGRycy9kb3ducmV2&#10;LnhtbFBLBQYAAAAABAAEAPMAAAB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024D1B4" wp14:editId="059AA5CE">
                      <wp:extent cx="304800" cy="304800"/>
                      <wp:effectExtent l="0" t="0" r="0" b="0"/>
                      <wp:docPr id="18" name="AutoShape 9" descr="blob:https://web.telegram.org/cc463598-374a-48a4-bc46-d627e81e87c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A70D548" id="AutoShape 9" o:spid="_x0000_s1026" alt="blob:https://web.telegram.org/cc463598-374a-48a4-bc46-d627e81e87c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CDFZjeACAAADBgAADgAAAAAAAAAAAAAAAAAuAgAA&#10;ZHJzL2Uyb0RvYy54bWxQSwECLQAUAAYACAAAACEATKDpLNgAAAADAQAADwAAAAAAAAAAAAAAAAA6&#10;BQAAZHJzL2Rvd25yZXYueG1sUEsFBgAAAAAEAAQA8wAAAD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b w:val="0"/>
                <w:noProof/>
                <w:lang w:eastAsia="ru-RU"/>
              </w:rPr>
              <w:drawing>
                <wp:inline distT="0" distB="0" distL="0" distR="0" wp14:anchorId="61BBFEC9">
                  <wp:extent cx="3505200" cy="26289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2628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B4B15" w:rsidRDefault="00D85D5C" w:rsidP="006B4B15">
            <w:pPr>
              <w:rPr>
                <w:b w:val="0"/>
                <w:noProof/>
              </w:rPr>
            </w:pPr>
            <w:hyperlink r:id="rId16" w:history="1">
              <w:r w:rsidR="006B4B15" w:rsidRPr="008C0737">
                <w:rPr>
                  <w:rStyle w:val="af4"/>
                  <w:b w:val="0"/>
                  <w:noProof/>
                </w:rPr>
                <w:t>https://t.me/shkolainternatalagir/1812</w:t>
              </w:r>
            </w:hyperlink>
          </w:p>
          <w:p w:rsidR="006B4B15" w:rsidRPr="006B4B15" w:rsidRDefault="006B4B15" w:rsidP="006B4B15">
            <w:pPr>
              <w:rPr>
                <w:b w:val="0"/>
                <w:noProof/>
              </w:rPr>
            </w:pPr>
          </w:p>
          <w:p w:rsidR="00001EF3" w:rsidRDefault="006B4B15" w:rsidP="006B4B15">
            <w:pPr>
              <w:pStyle w:val="af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t>14 октября</w:t>
            </w:r>
          </w:p>
          <w:p w:rsidR="006B4B15" w:rsidRDefault="006B4B15" w:rsidP="006B4B15">
            <w:pPr>
              <w:pStyle w:val="af0"/>
              <w:rPr>
                <w:noProof/>
              </w:rPr>
            </w:pPr>
            <w:r>
              <w:rPr>
                <w:noProof/>
              </w:rPr>
              <w:t xml:space="preserve">Профпробы по профессии "Обслуживание и ремонт автомобилей" на площадке ВМТ были очень интересными. </w:t>
            </w:r>
          </w:p>
          <w:p w:rsidR="006B4B15" w:rsidRDefault="006B4B15" w:rsidP="006B4B15">
            <w:pPr>
              <w:pStyle w:val="af0"/>
              <w:rPr>
                <w:noProof/>
              </w:rPr>
            </w:pPr>
          </w:p>
          <w:p w:rsidR="006B4B15" w:rsidRDefault="006B4B15" w:rsidP="006B4B15">
            <w:pPr>
              <w:pStyle w:val="af0"/>
              <w:rPr>
                <w:noProof/>
              </w:rPr>
            </w:pPr>
            <w:r>
              <w:rPr>
                <w:noProof/>
              </w:rPr>
              <w:t>Наши ребята были довольны поездкой и  возможностью сделать, что то своими руками.</w:t>
            </w:r>
          </w:p>
          <w:p w:rsidR="006B4B15" w:rsidRDefault="006B4B15" w:rsidP="006B4B15">
            <w:pPr>
              <w:pStyle w:val="af0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1039AB2" wp14:editId="7AFF2D1B">
                      <wp:extent cx="304800" cy="304800"/>
                      <wp:effectExtent l="0" t="0" r="0" b="0"/>
                      <wp:docPr id="20" name="AutoShape 11" descr="blob:https://web.telegram.org/71b5378f-6a92-4d91-b036-5ee0b9a7f09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B94E6BE" id="AutoShape 11" o:spid="_x0000_s1026" alt="blob:https://web.telegram.org/71b5378f-6a92-4d91-b036-5ee0b9a7f09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L3EYRXkAgAABAYAAA4AAAAAAAAAAAAAAAAA&#10;LgIAAGRycy9lMm9Eb2MueG1sUEsBAi0AFAAGAAgAAAAhAEyg6SzYAAAAAwEAAA8AAAAAAAAAAAAA&#10;AAAAPgUAAGRycy9kb3ducmV2LnhtbFBLBQYAAAAABAAEAPMAAAB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E1C28AF">
                  <wp:extent cx="2941320" cy="2205990"/>
                  <wp:effectExtent l="0" t="0" r="0" b="381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320" cy="2205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B4B15" w:rsidRDefault="00D85D5C" w:rsidP="006B4B15">
            <w:pPr>
              <w:pStyle w:val="af0"/>
              <w:rPr>
                <w:noProof/>
              </w:rPr>
            </w:pPr>
            <w:hyperlink r:id="rId18" w:history="1">
              <w:r w:rsidR="006B4B15" w:rsidRPr="008C0737">
                <w:rPr>
                  <w:rStyle w:val="af4"/>
                  <w:noProof/>
                </w:rPr>
                <w:t>https://t.me/shkolainternatalagir/1819</w:t>
              </w:r>
            </w:hyperlink>
          </w:p>
          <w:p w:rsidR="006B4B15" w:rsidRDefault="006B4B15" w:rsidP="006B4B15">
            <w:pPr>
              <w:pStyle w:val="af0"/>
              <w:rPr>
                <w:noProof/>
              </w:rPr>
            </w:pPr>
          </w:p>
          <w:p w:rsidR="006B4B15" w:rsidRDefault="006B4B15" w:rsidP="006B4B15">
            <w:pPr>
              <w:pStyle w:val="af0"/>
              <w:rPr>
                <w:noProof/>
              </w:rPr>
            </w:pPr>
            <w:r>
              <w:rPr>
                <w:noProof/>
              </w:rPr>
              <w:t>ГБОУ школа-интернат г.Алагир</w:t>
            </w:r>
          </w:p>
          <w:p w:rsidR="006B4B15" w:rsidRDefault="006B4B15" w:rsidP="006B4B15">
            <w:pPr>
              <w:pStyle w:val="af0"/>
              <w:rPr>
                <w:noProof/>
              </w:rPr>
            </w:pPr>
            <w:r>
              <w:rPr>
                <w:noProof/>
              </w:rPr>
              <w:t>В рамках проекта "Субботы СПО", учащиеся 9-х классов побывали в Республиканском колледже культуры.</w:t>
            </w:r>
          </w:p>
          <w:p w:rsidR="006B4B15" w:rsidRDefault="006B4B15" w:rsidP="006B4B15">
            <w:pPr>
              <w:pStyle w:val="af0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E169DA3" wp14:editId="7AD43CE8">
                      <wp:extent cx="304800" cy="304800"/>
                      <wp:effectExtent l="0" t="0" r="0" b="0"/>
                      <wp:docPr id="22" name="AutoShape 12" descr="blob:https://web.telegram.org/95451173-cd4f-4a70-9fdc-59489f074bfc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A3DB51B" id="AutoShape 12" o:spid="_x0000_s1026" alt="blob:https://web.telegram.org/95451173-cd4f-4a70-9fdc-59489f074bf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k/lysuYCAAAEBgAADgAAAAAAAAAAAAAA&#10;AAAuAgAAZHJzL2Uyb0RvYy54bWxQSwECLQAUAAYACAAAACEATKDpLNgAAAADAQAADwAAAAAAAAAA&#10;AAAAAABA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2D9F10C">
                  <wp:extent cx="3650827" cy="2053590"/>
                  <wp:effectExtent l="0" t="0" r="6985" b="381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587" cy="20551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B4B15" w:rsidRDefault="00D85D5C" w:rsidP="006B4B15">
            <w:pPr>
              <w:pStyle w:val="af0"/>
              <w:rPr>
                <w:noProof/>
              </w:rPr>
            </w:pPr>
            <w:hyperlink r:id="rId20" w:history="1">
              <w:r w:rsidR="006B4B15" w:rsidRPr="008C0737">
                <w:rPr>
                  <w:rStyle w:val="af4"/>
                  <w:noProof/>
                </w:rPr>
                <w:t>https://t.me/shkolainternatalagir/1823</w:t>
              </w:r>
            </w:hyperlink>
          </w:p>
          <w:p w:rsidR="006B4B15" w:rsidRDefault="00571911" w:rsidP="00571911">
            <w:pPr>
              <w:pStyle w:val="af0"/>
              <w:jc w:val="center"/>
              <w:rPr>
                <w:noProof/>
              </w:rPr>
            </w:pPr>
            <w:r>
              <w:rPr>
                <w:noProof/>
              </w:rPr>
              <w:t>17 октября</w:t>
            </w:r>
          </w:p>
          <w:p w:rsidR="00571911" w:rsidRPr="00571911" w:rsidRDefault="00571911" w:rsidP="00571911">
            <w:pPr>
              <w:pStyle w:val="af0"/>
              <w:rPr>
                <w:noProof/>
              </w:rPr>
            </w:pPr>
            <w:r w:rsidRPr="00571911">
              <w:rPr>
                <w:rFonts w:ascii="Segoe UI Symbol" w:hAnsi="Segoe UI Symbol" w:cs="Segoe UI Symbol"/>
                <w:noProof/>
              </w:rPr>
              <w:t>✔</w:t>
            </w:r>
            <w:r w:rsidRPr="00571911">
              <w:rPr>
                <w:noProof/>
              </w:rPr>
              <w:t xml:space="preserve">️Образовательный центр "Вершина" вновь посетили учащиеся ГБОУ школа-интернат г.Алагир!  </w:t>
            </w:r>
          </w:p>
          <w:p w:rsidR="00571911" w:rsidRPr="00571911" w:rsidRDefault="00571911" w:rsidP="00571911">
            <w:pPr>
              <w:pStyle w:val="af0"/>
              <w:rPr>
                <w:noProof/>
              </w:rPr>
            </w:pPr>
          </w:p>
          <w:p w:rsidR="00571911" w:rsidRPr="00571911" w:rsidRDefault="00571911" w:rsidP="00571911">
            <w:pPr>
              <w:pStyle w:val="af0"/>
              <w:rPr>
                <w:noProof/>
              </w:rPr>
            </w:pPr>
            <w:r w:rsidRPr="00571911">
              <w:rPr>
                <w:noProof/>
              </w:rPr>
              <w:t>Учащиеся, которые еще не посещали наш Центр, вместе с методистом Обухань Ириной Николаевной, побывали во всех лабораториях и мастерских Центра!</w:t>
            </w:r>
          </w:p>
          <w:p w:rsidR="00571911" w:rsidRPr="00571911" w:rsidRDefault="00571911" w:rsidP="00571911">
            <w:pPr>
              <w:pStyle w:val="af0"/>
              <w:rPr>
                <w:noProof/>
              </w:rPr>
            </w:pPr>
          </w:p>
          <w:p w:rsidR="00571911" w:rsidRPr="00571911" w:rsidRDefault="00F1333D" w:rsidP="00F1333D">
            <w:pPr>
              <w:pStyle w:val="af0"/>
              <w:jc w:val="both"/>
              <w:rPr>
                <w:noProof/>
              </w:rPr>
            </w:pPr>
            <w:r>
              <w:rPr>
                <w:rFonts w:ascii="Calibri" w:hAnsi="Calibri" w:cs="Calibri"/>
                <w:noProof/>
              </w:rPr>
              <w:t xml:space="preserve">     </w:t>
            </w:r>
            <w:r w:rsidR="00571911" w:rsidRPr="00571911">
              <w:rPr>
                <w:noProof/>
              </w:rPr>
              <w:t>Преподаватель химии Водолазкина Инна Владимировна провела для ребят интересный практический мастер-класс по химии, который им особенно понравился.</w:t>
            </w:r>
          </w:p>
          <w:p w:rsidR="00571911" w:rsidRDefault="00571911" w:rsidP="00F1333D">
            <w:pPr>
              <w:pStyle w:val="af0"/>
              <w:jc w:val="both"/>
              <w:rPr>
                <w:noProof/>
              </w:rPr>
            </w:pPr>
            <w:r w:rsidRPr="00571911">
              <w:rPr>
                <w:noProof/>
              </w:rPr>
              <w:t>Ждем обучающихся ГБОУ школа-интернат г.Алагир на регулярных образовательных программах и Интенсивах Образовательного центра "Вершина"!</w:t>
            </w:r>
          </w:p>
          <w:p w:rsidR="00571911" w:rsidRDefault="00571911" w:rsidP="006B4B15">
            <w:pPr>
              <w:pStyle w:val="af0"/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B0D3774" wp14:editId="45961A14">
                      <wp:extent cx="304800" cy="304800"/>
                      <wp:effectExtent l="0" t="0" r="0" b="0"/>
                      <wp:docPr id="11" name="AutoShape 17" descr="blob:https://web.telegram.org/585afbb3-3f5d-43a8-993b-ecffe582314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9638D92" id="AutoShape 17" o:spid="_x0000_s1026" alt="blob:https://web.telegram.org/585afbb3-3f5d-43a8-993b-ecffe582314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YzULreYCAAAEBgAADgAAAAAAAAAAAAAA&#10;AAAuAgAAZHJzL2Uyb0RvYy54bWxQSwECLQAUAAYACAAAACEATKDpLNgAAAADAQAADwAAAAAAAAAA&#10;AAAAAABA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77FC46A0">
                  <wp:extent cx="5066423" cy="2689860"/>
                  <wp:effectExtent l="0" t="0" r="127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1864" cy="26980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71911" w:rsidRDefault="00D85D5C" w:rsidP="006B4B15">
            <w:pPr>
              <w:pStyle w:val="af0"/>
              <w:rPr>
                <w:noProof/>
              </w:rPr>
            </w:pPr>
            <w:hyperlink r:id="rId22" w:history="1">
              <w:r w:rsidR="00571911" w:rsidRPr="008C0737">
                <w:rPr>
                  <w:rStyle w:val="af4"/>
                  <w:noProof/>
                </w:rPr>
                <w:t>https://t.me/centr_vershina015/1046</w:t>
              </w:r>
            </w:hyperlink>
          </w:p>
          <w:p w:rsidR="00571911" w:rsidRDefault="00571911" w:rsidP="00571911">
            <w:pPr>
              <w:pStyle w:val="af0"/>
              <w:jc w:val="center"/>
              <w:rPr>
                <w:noProof/>
              </w:rPr>
            </w:pPr>
            <w:r>
              <w:rPr>
                <w:noProof/>
              </w:rPr>
              <w:t>22 октября</w:t>
            </w:r>
          </w:p>
          <w:p w:rsidR="00571911" w:rsidRDefault="00F1333D" w:rsidP="00F1333D">
            <w:pPr>
              <w:pStyle w:val="af0"/>
              <w:jc w:val="both"/>
              <w:rPr>
                <w:noProof/>
              </w:rPr>
            </w:pPr>
            <w:r>
              <w:rPr>
                <w:noProof/>
              </w:rPr>
              <w:t xml:space="preserve">    </w:t>
            </w:r>
            <w:r w:rsidR="00571911">
              <w:rPr>
                <w:noProof/>
              </w:rPr>
              <w:t>Вчера учащиеся 9-ых классов ГБОУ школы-интерната побывали в  СКАТК   г. Ардон.</w:t>
            </w:r>
          </w:p>
          <w:p w:rsidR="00571911" w:rsidRDefault="00571911" w:rsidP="00F1333D">
            <w:pPr>
              <w:pStyle w:val="af0"/>
              <w:jc w:val="both"/>
              <w:rPr>
                <w:noProof/>
              </w:rPr>
            </w:pPr>
            <w:r>
              <w:rPr>
                <w:noProof/>
              </w:rPr>
              <w:t>Профпробы по специальности "Плотницкое дело" ( для мальчиков ) и "Инженерный дизайн"( для девочек)</w:t>
            </w:r>
          </w:p>
          <w:p w:rsidR="00571911" w:rsidRDefault="00571911" w:rsidP="00571911">
            <w:pPr>
              <w:pStyle w:val="af0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9BA7D3" wp14:editId="66822F2E">
                  <wp:extent cx="2207295" cy="2065020"/>
                  <wp:effectExtent l="0" t="0" r="254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481" cy="2066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71911" w:rsidRDefault="00571911" w:rsidP="00571911">
            <w:pPr>
              <w:pStyle w:val="af0"/>
              <w:jc w:val="center"/>
              <w:rPr>
                <w:noProof/>
              </w:rPr>
            </w:pPr>
          </w:p>
          <w:p w:rsidR="00571911" w:rsidRDefault="00571911" w:rsidP="00571911">
            <w:pPr>
              <w:pStyle w:val="af0"/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64187C2" wp14:editId="11BEAC73">
                      <wp:extent cx="304800" cy="304800"/>
                      <wp:effectExtent l="0" t="0" r="0" b="0"/>
                      <wp:docPr id="26" name="AutoShape 18" descr="blob:https://web.telegram.org/a01de8c2-cf4b-4367-83fe-043f66a9c07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8C07BAD" id="AutoShape 18" o:spid="_x0000_s1026" alt="blob:https://web.telegram.org/a01de8c2-cf4b-4367-83fe-043f66a9c07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fO7OqOYCAAAEBgAADgAAAAAAAAAAAAAA&#10;AAAuAgAAZHJzL2Uyb0RvYy54bWxQSwECLQAUAAYACAAAACEATKDpLNgAAAADAQAADwAAAAAAAAAA&#10;AAAAAABA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71911">
              <w:rPr>
                <w:noProof/>
              </w:rPr>
              <w:t>https://t.me/shkolainternatalagir/1840</w:t>
            </w:r>
          </w:p>
          <w:p w:rsidR="00571911" w:rsidRDefault="00571911" w:rsidP="00571911">
            <w:pPr>
              <w:pStyle w:val="af0"/>
              <w:rPr>
                <w:noProof/>
              </w:rPr>
            </w:pPr>
          </w:p>
          <w:p w:rsidR="00571911" w:rsidRDefault="00571911" w:rsidP="006B4B15">
            <w:pPr>
              <w:pStyle w:val="af0"/>
              <w:rPr>
                <w:noProof/>
              </w:rPr>
            </w:pPr>
          </w:p>
        </w:tc>
      </w:tr>
      <w:tr w:rsidR="00001EF3" w:rsidTr="00571911">
        <w:trPr>
          <w:trHeight w:val="284"/>
        </w:trPr>
        <w:tc>
          <w:tcPr>
            <w:tcW w:w="9999" w:type="dxa"/>
            <w:shd w:val="clear" w:color="auto" w:fill="F2F2F2" w:themeFill="background1" w:themeFillShade="F2"/>
            <w:vAlign w:val="center"/>
          </w:tcPr>
          <w:p w:rsidR="00001EF3" w:rsidRPr="00DF027C" w:rsidRDefault="00001EF3" w:rsidP="00001EF3">
            <w:pPr>
              <w:pStyle w:val="af2"/>
              <w:jc w:val="center"/>
              <w:rPr>
                <w:noProof/>
              </w:rPr>
            </w:pPr>
          </w:p>
        </w:tc>
      </w:tr>
      <w:tr w:rsidR="00001EF3" w:rsidTr="00001EF3">
        <w:trPr>
          <w:trHeight w:val="5931"/>
        </w:trPr>
        <w:tc>
          <w:tcPr>
            <w:tcW w:w="9999" w:type="dxa"/>
          </w:tcPr>
          <w:p w:rsidR="00571911" w:rsidRPr="00B000B1" w:rsidRDefault="00571911" w:rsidP="00571911">
            <w:pPr>
              <w:pStyle w:val="af0"/>
              <w:jc w:val="center"/>
              <w:rPr>
                <w:noProof/>
              </w:rPr>
            </w:pPr>
            <w:r w:rsidRPr="00B000B1">
              <w:rPr>
                <w:noProof/>
              </w:rPr>
              <w:lastRenderedPageBreak/>
              <w:t>24 октября</w:t>
            </w:r>
          </w:p>
          <w:p w:rsidR="00571911" w:rsidRPr="00B000B1" w:rsidRDefault="00571911" w:rsidP="00F1333D">
            <w:pPr>
              <w:pStyle w:val="af0"/>
              <w:jc w:val="both"/>
              <w:rPr>
                <w:noProof/>
              </w:rPr>
            </w:pPr>
            <w:r w:rsidRPr="00B000B1">
              <w:rPr>
                <w:noProof/>
              </w:rPr>
              <w:t>Сегодня в 7 "а" классе ГБОУ школы-интерната прошел профориентационный урок а рам</w:t>
            </w:r>
            <w:r w:rsidR="00F1333D">
              <w:rPr>
                <w:noProof/>
              </w:rPr>
              <w:t xml:space="preserve">ках проекта "Билет в будущее". </w:t>
            </w:r>
          </w:p>
          <w:p w:rsidR="00571911" w:rsidRPr="00B000B1" w:rsidRDefault="00571911" w:rsidP="00F1333D">
            <w:pPr>
              <w:pStyle w:val="af0"/>
              <w:jc w:val="both"/>
              <w:rPr>
                <w:noProof/>
              </w:rPr>
            </w:pPr>
            <w:r w:rsidRPr="00B000B1">
              <w:rPr>
                <w:rFonts w:ascii="Segoe UI Symbol" w:hAnsi="Segoe UI Symbol" w:cs="Segoe UI Symbol"/>
                <w:noProof/>
              </w:rPr>
              <w:t>⚡</w:t>
            </w:r>
            <w:r w:rsidRPr="00B000B1">
              <w:rPr>
                <w:noProof/>
              </w:rPr>
              <w:t xml:space="preserve">Тема урока: "Ключи успеха" (о значимости русского языка и литературы в </w:t>
            </w:r>
            <w:r w:rsidR="00F1333D">
              <w:rPr>
                <w:noProof/>
              </w:rPr>
              <w:t>определении будущей профессии).</w:t>
            </w:r>
          </w:p>
          <w:p w:rsidR="00001EF3" w:rsidRPr="00B000B1" w:rsidRDefault="00571911" w:rsidP="00F1333D">
            <w:pPr>
              <w:pStyle w:val="af0"/>
              <w:jc w:val="both"/>
              <w:rPr>
                <w:noProof/>
              </w:rPr>
            </w:pPr>
            <w:r w:rsidRPr="00B000B1">
              <w:rPr>
                <w:noProof/>
              </w:rPr>
              <w:t xml:space="preserve"> </w:t>
            </w:r>
            <w:r w:rsidRPr="00B000B1">
              <w:rPr>
                <w:rFonts w:ascii="Segoe UI Symbol" w:hAnsi="Segoe UI Symbol" w:cs="Segoe UI Symbol"/>
                <w:noProof/>
              </w:rPr>
              <w:t>☀</w:t>
            </w:r>
            <w:r w:rsidRPr="00B000B1">
              <w:rPr>
                <w:rFonts w:ascii="Calibri" w:hAnsi="Calibri" w:cs="Calibri"/>
                <w:noProof/>
              </w:rPr>
              <w:t>️</w:t>
            </w:r>
            <w:r w:rsidRPr="00B000B1">
              <w:rPr>
                <w:noProof/>
              </w:rPr>
              <w:t>Урок провела учитель русского языка и литературы Гамаева З.И.</w:t>
            </w:r>
          </w:p>
          <w:p w:rsidR="00001EF3" w:rsidRDefault="00571911" w:rsidP="00B000B1">
            <w:pPr>
              <w:pStyle w:val="af0"/>
              <w:jc w:val="center"/>
              <w:rPr>
                <w:i/>
                <w:noProof/>
                <w:sz w:val="36"/>
              </w:rPr>
            </w:pPr>
            <w:r w:rsidRPr="00571911">
              <w:rPr>
                <w:i/>
                <w:noProof/>
                <w:sz w:val="36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8" name="Прямоугольник 28" descr="blob:https://web.telegram.org/d550d840-cd4f-4352-994b-c68c51c5bf8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7D3B9A0" id="Прямоугольник 28" o:spid="_x0000_s1026" alt="blob:https://web.telegram.org/d550d840-cd4f-4352-994b-c68c51c5bf8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HvLNckRAwAAFQYAAA4AAAAAAAAAAAAAAAAALgIAAGRycy9lMm9E&#10;b2MueG1sUEsBAi0AFAAGAAgAAAAhAEyg6SzYAAAAAwEAAA8AAAAAAAAAAAAAAAAAawUAAGRycy9k&#10;b3ducmV2LnhtbFBLBQYAAAAABAAEAPMAAABw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79D58B0" wp14:editId="6E6F04EB">
                      <wp:extent cx="304800" cy="304800"/>
                      <wp:effectExtent l="0" t="0" r="0" b="0"/>
                      <wp:docPr id="29" name="AutoShape 20" descr="blob:https://web.telegram.org/d550d840-cd4f-4352-994b-c68c51c5bf8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C14591E" id="AutoShape 20" o:spid="_x0000_s1026" alt="blob:https://web.telegram.org/d550d840-cd4f-4352-994b-c68c51c5bf8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d5Dqf5QIAAAQGAAAOAAAAAAAAAAAAAAAA&#10;AC4CAABkcnMvZTJvRG9jLnhtbFBLAQItABQABgAIAAAAIQBMoOks2AAAAAMBAAAPAAAAAAAAAAAA&#10;AAAAAD8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i/>
                <w:noProof/>
                <w:sz w:val="36"/>
                <w:lang w:eastAsia="ru-RU"/>
              </w:rPr>
              <w:drawing>
                <wp:inline distT="0" distB="0" distL="0" distR="0" wp14:anchorId="21E227E7">
                  <wp:extent cx="2590800" cy="2805633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494" cy="28117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000B1" w:rsidRDefault="00D85D5C" w:rsidP="00001EF3">
            <w:pPr>
              <w:pStyle w:val="af0"/>
              <w:rPr>
                <w:i/>
                <w:noProof/>
              </w:rPr>
            </w:pPr>
            <w:hyperlink r:id="rId25" w:history="1">
              <w:r w:rsidR="00B000B1" w:rsidRPr="008C0737">
                <w:rPr>
                  <w:rStyle w:val="af4"/>
                  <w:i/>
                  <w:noProof/>
                </w:rPr>
                <w:t>https://t.me/shkolainternatalagir/1845</w:t>
              </w:r>
            </w:hyperlink>
          </w:p>
          <w:p w:rsidR="00B000B1" w:rsidRDefault="00B000B1" w:rsidP="00001EF3">
            <w:pPr>
              <w:pStyle w:val="af0"/>
              <w:rPr>
                <w:i/>
                <w:noProof/>
              </w:rPr>
            </w:pPr>
          </w:p>
          <w:p w:rsidR="00B000B1" w:rsidRDefault="00F1333D" w:rsidP="00F1333D">
            <w:pPr>
              <w:pStyle w:val="af0"/>
              <w:jc w:val="both"/>
              <w:rPr>
                <w:noProof/>
              </w:rPr>
            </w:pPr>
            <w:r>
              <w:rPr>
                <w:noProof/>
                <w:sz w:val="32"/>
              </w:rPr>
              <w:t xml:space="preserve">  </w:t>
            </w:r>
            <w:r w:rsidR="00B000B1" w:rsidRPr="00B000B1">
              <w:rPr>
                <w:noProof/>
                <w:sz w:val="32"/>
              </w:rPr>
              <w:t xml:space="preserve">в </w:t>
            </w:r>
            <w:r w:rsidR="00B000B1" w:rsidRPr="00B000B1">
              <w:rPr>
                <w:noProof/>
              </w:rPr>
              <w:t>9 "а" классе школы-интерната учителем русского языка и литературы Дзугкоевой З.Г. был проведен профориентационный урок в рамках проекта "Билет в будущее". Тема урока" Мотивы выбора профессии".Роль русского языка и литературы в выборе профессии.</w:t>
            </w:r>
          </w:p>
          <w:p w:rsidR="00F1333D" w:rsidRDefault="00F1333D" w:rsidP="00F1333D">
            <w:pPr>
              <w:pStyle w:val="af0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D461D3">
                  <wp:extent cx="1731645" cy="2310765"/>
                  <wp:effectExtent l="0" t="0" r="190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2310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1333D" w:rsidRDefault="00D85D5C" w:rsidP="00001EF3">
            <w:pPr>
              <w:pStyle w:val="af0"/>
              <w:rPr>
                <w:noProof/>
              </w:rPr>
            </w:pPr>
            <w:hyperlink r:id="rId27" w:history="1">
              <w:r w:rsidR="00F1333D" w:rsidRPr="008C0737">
                <w:rPr>
                  <w:rStyle w:val="af4"/>
                  <w:noProof/>
                </w:rPr>
                <w:t>https://t.me/shkolainternatalagir/1849</w:t>
              </w:r>
            </w:hyperlink>
          </w:p>
          <w:p w:rsidR="00F1333D" w:rsidRDefault="00F1333D" w:rsidP="00001EF3">
            <w:pPr>
              <w:pStyle w:val="af0"/>
              <w:rPr>
                <w:noProof/>
              </w:rPr>
            </w:pPr>
          </w:p>
          <w:p w:rsidR="00F1333D" w:rsidRDefault="00F1333D" w:rsidP="00001EF3">
            <w:pPr>
              <w:pStyle w:val="af0"/>
              <w:rPr>
                <w:noProof/>
              </w:rPr>
            </w:pPr>
          </w:p>
          <w:p w:rsidR="00F1333D" w:rsidRDefault="00F1333D" w:rsidP="00001EF3">
            <w:pPr>
              <w:pStyle w:val="af0"/>
              <w:rPr>
                <w:noProof/>
              </w:rPr>
            </w:pPr>
          </w:p>
          <w:p w:rsidR="00F1333D" w:rsidRDefault="00F1333D" w:rsidP="00F1333D">
            <w:pPr>
              <w:pStyle w:val="af0"/>
              <w:rPr>
                <w:noProof/>
              </w:rPr>
            </w:pPr>
            <w:r>
              <w:rPr>
                <w:noProof/>
              </w:rPr>
              <w:t xml:space="preserve">      В 6 «Б» классе учителем русского языка и литературы Цаликовой З.С. был проведен профориентационный мастер-класс в рамках проекта "Билет в будущее". Тема: «Профессиональная ориентация учащихся на уроках русского языка и литературы». Предлагаемый мастер-класс знакомит с  методами и приемами работы на </w:t>
            </w:r>
          </w:p>
          <w:p w:rsidR="00F1333D" w:rsidRDefault="00F1333D" w:rsidP="00F1333D">
            <w:pPr>
              <w:pStyle w:val="af0"/>
              <w:rPr>
                <w:noProof/>
              </w:rPr>
            </w:pPr>
            <w:r>
              <w:rPr>
                <w:noProof/>
              </w:rPr>
              <w:t>уроках русского языка и литературы с целью профориентации учащихся.</w:t>
            </w:r>
          </w:p>
          <w:p w:rsidR="00F1333D" w:rsidRDefault="00F1333D" w:rsidP="00F1333D">
            <w:pPr>
              <w:pStyle w:val="af0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0E2ADF5" wp14:editId="3806913A">
                      <wp:extent cx="304800" cy="304800"/>
                      <wp:effectExtent l="0" t="0" r="0" b="0"/>
                      <wp:docPr id="35" name="AutoShape 1" descr="blob:https://web.telegram.org/706bcf31-5015-4798-963d-d67e94edf3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3E0B531" id="AutoShape 1" o:spid="_x0000_s1026" alt="blob:https://web.telegram.org/706bcf31-5015-4798-963d-d67e94edf35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HoOAFDnAgAAAwYAAA4AAAAAAAAAAAAA&#10;AAAALgIAAGRycy9lMm9Eb2MueG1sUEsBAi0AFAAGAAgAAAAhAEyg6SzYAAAAAwEAAA8AAAAAAAAA&#10;AAAAAAAAQQUAAGRycy9kb3ducmV2LnhtbFBLBQYAAAAABAAEAPMAAABG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F71B926">
                  <wp:extent cx="2590800" cy="288492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919" cy="2900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1333D" w:rsidRDefault="00F1333D" w:rsidP="00001EF3">
            <w:pPr>
              <w:pStyle w:val="af0"/>
              <w:rPr>
                <w:noProof/>
              </w:rPr>
            </w:pPr>
          </w:p>
          <w:p w:rsidR="00F1333D" w:rsidRDefault="00D85D5C" w:rsidP="00001EF3">
            <w:pPr>
              <w:pStyle w:val="af0"/>
              <w:rPr>
                <w:noProof/>
              </w:rPr>
            </w:pPr>
            <w:hyperlink r:id="rId29" w:history="1">
              <w:r w:rsidR="00F1333D" w:rsidRPr="008C0737">
                <w:rPr>
                  <w:rStyle w:val="af4"/>
                  <w:noProof/>
                </w:rPr>
                <w:t>https://t.me/shkolainternatalagir/1854</w:t>
              </w:r>
            </w:hyperlink>
          </w:p>
          <w:p w:rsidR="00F1333D" w:rsidRDefault="00F1333D" w:rsidP="00001EF3">
            <w:pPr>
              <w:pStyle w:val="af0"/>
              <w:rPr>
                <w:noProof/>
              </w:rPr>
            </w:pPr>
          </w:p>
          <w:p w:rsidR="00F1333D" w:rsidRDefault="00BD5D03" w:rsidP="00001EF3">
            <w:pPr>
              <w:pStyle w:val="af0"/>
              <w:rPr>
                <w:noProof/>
              </w:rPr>
            </w:pPr>
            <w:r>
              <w:rPr>
                <w:noProof/>
              </w:rPr>
              <w:t>23 октября в рамках проекта «Билет в Будущее» учащиеся 7 «Б» класса посетили профориентационную экскурсию в Конно-драматический театр «Нарты»</w:t>
            </w:r>
          </w:p>
          <w:p w:rsidR="00BD5D03" w:rsidRDefault="00BD5D03" w:rsidP="00001EF3">
            <w:pPr>
              <w:pStyle w:val="af0"/>
              <w:rPr>
                <w:noProof/>
              </w:rPr>
            </w:pPr>
          </w:p>
          <w:p w:rsidR="00BD5D03" w:rsidRDefault="00D85D5C" w:rsidP="00001EF3">
            <w:pPr>
              <w:pStyle w:val="af0"/>
              <w:rPr>
                <w:noProof/>
              </w:rPr>
            </w:pPr>
            <w:hyperlink r:id="rId30" w:history="1">
              <w:r w:rsidR="00BD5D03" w:rsidRPr="008C0737">
                <w:rPr>
                  <w:rStyle w:val="af4"/>
                  <w:noProof/>
                </w:rPr>
                <w:t>https://m.vk.com/wall-216691890_839</w:t>
              </w:r>
            </w:hyperlink>
          </w:p>
          <w:p w:rsidR="00BD5D03" w:rsidRDefault="00BD5D03" w:rsidP="00001EF3">
            <w:pPr>
              <w:pStyle w:val="af0"/>
              <w:rPr>
                <w:noProof/>
              </w:rPr>
            </w:pPr>
          </w:p>
          <w:p w:rsidR="00F1333D" w:rsidRDefault="00644218" w:rsidP="00001EF3">
            <w:pPr>
              <w:pStyle w:val="af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28 сентября </w:t>
            </w:r>
          </w:p>
          <w:p w:rsidR="00644218" w:rsidRDefault="00644218" w:rsidP="00001EF3">
            <w:pPr>
              <w:pStyle w:val="af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Очередная суббота СПО проведена Государственным бюджетным профессиональным образовательным</w:t>
            </w:r>
            <w:r w:rsidRPr="00644218">
              <w:rPr>
                <w:noProof/>
                <w:lang w:eastAsia="ru-RU"/>
              </w:rPr>
              <w:t xml:space="preserve"> учреждение</w:t>
            </w:r>
            <w:r>
              <w:rPr>
                <w:noProof/>
                <w:lang w:eastAsia="ru-RU"/>
              </w:rPr>
              <w:t>м</w:t>
            </w:r>
            <w:r w:rsidRPr="00644218">
              <w:rPr>
                <w:noProof/>
                <w:lang w:eastAsia="ru-RU"/>
              </w:rPr>
              <w:t xml:space="preserve"> «Северо-Кавказский техникум механизации, автоматизации лесного хозяйства и управления»</w:t>
            </w:r>
            <w:r>
              <w:rPr>
                <w:noProof/>
                <w:lang w:eastAsia="ru-RU"/>
              </w:rPr>
              <w:t xml:space="preserve"> для учащихся 9-х классов нашей школы</w:t>
            </w:r>
            <w:bookmarkStart w:id="0" w:name="_GoBack"/>
            <w:bookmarkEnd w:id="0"/>
          </w:p>
          <w:p w:rsidR="00F1333D" w:rsidRDefault="00F1333D" w:rsidP="00001EF3">
            <w:pPr>
              <w:pStyle w:val="af0"/>
              <w:rPr>
                <w:noProof/>
                <w:lang w:eastAsia="ru-RU"/>
              </w:rPr>
            </w:pPr>
          </w:p>
          <w:p w:rsidR="00F1333D" w:rsidRDefault="00F1333D" w:rsidP="00001EF3">
            <w:pPr>
              <w:pStyle w:val="af0"/>
              <w:rPr>
                <w:noProof/>
                <w:lang w:eastAsia="ru-RU"/>
              </w:rPr>
            </w:pPr>
          </w:p>
          <w:p w:rsidR="00F1333D" w:rsidRDefault="00F1333D" w:rsidP="00001EF3">
            <w:pPr>
              <w:pStyle w:val="af0"/>
              <w:rPr>
                <w:noProof/>
                <w:lang w:eastAsia="ru-RU"/>
              </w:rPr>
            </w:pPr>
          </w:p>
          <w:p w:rsidR="00F1333D" w:rsidRDefault="00F1333D" w:rsidP="00001EF3">
            <w:pPr>
              <w:pStyle w:val="af0"/>
              <w:rPr>
                <w:noProof/>
                <w:lang w:eastAsia="ru-RU"/>
              </w:rPr>
            </w:pPr>
          </w:p>
          <w:p w:rsidR="00F1333D" w:rsidRDefault="00F1333D" w:rsidP="00001EF3">
            <w:pPr>
              <w:pStyle w:val="af0"/>
              <w:rPr>
                <w:noProof/>
                <w:lang w:eastAsia="ru-RU"/>
              </w:rPr>
            </w:pPr>
          </w:p>
          <w:p w:rsidR="00F1333D" w:rsidRDefault="00F1333D" w:rsidP="00001EF3">
            <w:pPr>
              <w:pStyle w:val="af0"/>
              <w:rPr>
                <w:noProof/>
                <w:lang w:eastAsia="ru-RU"/>
              </w:rPr>
            </w:pPr>
          </w:p>
          <w:p w:rsidR="00F1333D" w:rsidRDefault="00F1333D" w:rsidP="00001EF3">
            <w:pPr>
              <w:pStyle w:val="af0"/>
              <w:rPr>
                <w:noProof/>
                <w:lang w:eastAsia="ru-RU"/>
              </w:rPr>
            </w:pPr>
          </w:p>
          <w:p w:rsidR="00F1333D" w:rsidRDefault="00F1333D" w:rsidP="00001EF3">
            <w:pPr>
              <w:pStyle w:val="af0"/>
              <w:rPr>
                <w:noProof/>
                <w:lang w:eastAsia="ru-RU"/>
              </w:rPr>
            </w:pPr>
          </w:p>
          <w:p w:rsidR="00F1333D" w:rsidRDefault="00F1333D" w:rsidP="00001EF3">
            <w:pPr>
              <w:pStyle w:val="af0"/>
              <w:rPr>
                <w:noProof/>
                <w:lang w:eastAsia="ru-RU"/>
              </w:rPr>
            </w:pPr>
          </w:p>
          <w:p w:rsidR="00F1333D" w:rsidRDefault="00F1333D" w:rsidP="00001EF3">
            <w:pPr>
              <w:pStyle w:val="af0"/>
              <w:rPr>
                <w:noProof/>
                <w:lang w:eastAsia="ru-RU"/>
              </w:rPr>
            </w:pPr>
          </w:p>
          <w:p w:rsidR="00F1333D" w:rsidRDefault="00F1333D" w:rsidP="00001EF3">
            <w:pPr>
              <w:pStyle w:val="af0"/>
              <w:rPr>
                <w:noProof/>
                <w:lang w:eastAsia="ru-RU"/>
              </w:rPr>
            </w:pPr>
          </w:p>
          <w:p w:rsidR="00F1333D" w:rsidRDefault="00F1333D" w:rsidP="00001EF3">
            <w:pPr>
              <w:pStyle w:val="af0"/>
              <w:rPr>
                <w:noProof/>
                <w:lang w:eastAsia="ru-RU"/>
              </w:rPr>
            </w:pPr>
          </w:p>
          <w:p w:rsidR="00F1333D" w:rsidRDefault="00F1333D" w:rsidP="00001EF3">
            <w:pPr>
              <w:pStyle w:val="af0"/>
              <w:rPr>
                <w:noProof/>
                <w:lang w:eastAsia="ru-RU"/>
              </w:rPr>
            </w:pPr>
          </w:p>
          <w:p w:rsidR="00F1333D" w:rsidRDefault="00F1333D" w:rsidP="00001EF3">
            <w:pPr>
              <w:pStyle w:val="af0"/>
              <w:rPr>
                <w:noProof/>
                <w:lang w:eastAsia="ru-RU"/>
              </w:rPr>
            </w:pPr>
          </w:p>
          <w:p w:rsidR="00F1333D" w:rsidRDefault="00F1333D" w:rsidP="00001EF3">
            <w:pPr>
              <w:pStyle w:val="af0"/>
              <w:rPr>
                <w:noProof/>
                <w:lang w:eastAsia="ru-RU"/>
              </w:rPr>
            </w:pPr>
          </w:p>
          <w:p w:rsidR="00F1333D" w:rsidRDefault="00F1333D" w:rsidP="00001EF3">
            <w:pPr>
              <w:pStyle w:val="af0"/>
              <w:rPr>
                <w:noProof/>
                <w:lang w:eastAsia="ru-RU"/>
              </w:rPr>
            </w:pPr>
          </w:p>
          <w:p w:rsidR="00F1333D" w:rsidRDefault="00F1333D" w:rsidP="00001EF3">
            <w:pPr>
              <w:pStyle w:val="af0"/>
              <w:rPr>
                <w:noProof/>
                <w:lang w:eastAsia="ru-RU"/>
              </w:rPr>
            </w:pPr>
          </w:p>
          <w:p w:rsidR="00F1333D" w:rsidRDefault="00F1333D" w:rsidP="00001EF3">
            <w:pPr>
              <w:pStyle w:val="af0"/>
              <w:rPr>
                <w:noProof/>
                <w:lang w:eastAsia="ru-RU"/>
              </w:rPr>
            </w:pPr>
          </w:p>
          <w:p w:rsidR="00F1333D" w:rsidRDefault="00F1333D" w:rsidP="00001EF3">
            <w:pPr>
              <w:pStyle w:val="af0"/>
              <w:rPr>
                <w:noProof/>
                <w:lang w:eastAsia="ru-RU"/>
              </w:rPr>
            </w:pPr>
          </w:p>
          <w:p w:rsidR="00F1333D" w:rsidRDefault="00F1333D" w:rsidP="00001EF3">
            <w:pPr>
              <w:pStyle w:val="af0"/>
              <w:rPr>
                <w:noProof/>
                <w:lang w:eastAsia="ru-RU"/>
              </w:rPr>
            </w:pPr>
          </w:p>
          <w:p w:rsidR="00F1333D" w:rsidRDefault="00F1333D" w:rsidP="00001EF3">
            <w:pPr>
              <w:pStyle w:val="af0"/>
              <w:rPr>
                <w:noProof/>
                <w:lang w:eastAsia="ru-RU"/>
              </w:rPr>
            </w:pPr>
          </w:p>
          <w:p w:rsidR="00F1333D" w:rsidRDefault="00F1333D" w:rsidP="00001EF3">
            <w:pPr>
              <w:pStyle w:val="af0"/>
              <w:rPr>
                <w:noProof/>
                <w:lang w:eastAsia="ru-RU"/>
              </w:rPr>
            </w:pPr>
          </w:p>
          <w:p w:rsidR="00F1333D" w:rsidRDefault="00F1333D" w:rsidP="00001EF3">
            <w:pPr>
              <w:pStyle w:val="af0"/>
              <w:rPr>
                <w:noProof/>
              </w:rPr>
            </w:pPr>
          </w:p>
          <w:p w:rsidR="00F1333D" w:rsidRDefault="00F1333D" w:rsidP="00001EF3">
            <w:pPr>
              <w:pStyle w:val="af0"/>
              <w:rPr>
                <w:noProof/>
              </w:rPr>
            </w:pPr>
          </w:p>
          <w:p w:rsidR="00B000B1" w:rsidRDefault="00B000B1" w:rsidP="00001EF3">
            <w:pPr>
              <w:pStyle w:val="af0"/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AA7B5B9" wp14:editId="78BE5804">
                      <wp:extent cx="304800" cy="304800"/>
                      <wp:effectExtent l="0" t="0" r="0" b="0"/>
                      <wp:docPr id="32" name="AutoShape 27" descr="blob:https://web.telegram.org/12d07da1-e931-4023-a8da-5aefd907d18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AF7703E" id="AutoShape 27" o:spid="_x0000_s1026" alt="blob:https://web.telegram.org/12d07da1-e931-4023-a8da-5aefd907d18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d19fG5QIAAAQGAAAOAAAAAAAAAAAAAAAA&#10;AC4CAABkcnMvZTJvRG9jLnhtbFBLAQItABQABgAIAAAAIQBMoOks2AAAAAMBAAAPAAAAAAAAAAAA&#10;AAAAAD8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B000B1" w:rsidRDefault="00B000B1" w:rsidP="00001EF3">
            <w:pPr>
              <w:pStyle w:val="af0"/>
              <w:rPr>
                <w:noProof/>
              </w:rPr>
            </w:pPr>
          </w:p>
          <w:p w:rsidR="00B000B1" w:rsidRDefault="00B000B1" w:rsidP="00001EF3">
            <w:pPr>
              <w:pStyle w:val="af0"/>
              <w:rPr>
                <w:noProof/>
              </w:rPr>
            </w:pPr>
          </w:p>
          <w:p w:rsidR="00B000B1" w:rsidRPr="00B000B1" w:rsidRDefault="00B000B1" w:rsidP="00001EF3">
            <w:pPr>
              <w:pStyle w:val="af0"/>
              <w:rPr>
                <w:noProof/>
                <w:sz w:val="32"/>
              </w:rPr>
            </w:pPr>
          </w:p>
        </w:tc>
      </w:tr>
    </w:tbl>
    <w:p w:rsidR="00001EF3" w:rsidRDefault="00001EF3" w:rsidP="00D077E9">
      <w:pPr>
        <w:pStyle w:val="1"/>
        <w:rPr>
          <w:noProof/>
        </w:rPr>
      </w:pPr>
    </w:p>
    <w:p w:rsidR="00AB02A7" w:rsidRDefault="00AB02A7" w:rsidP="00DF027C">
      <w:pPr>
        <w:rPr>
          <w:noProof/>
        </w:rPr>
      </w:pPr>
    </w:p>
    <w:p w:rsidR="0087605E" w:rsidRPr="00D70D02" w:rsidRDefault="0087605E" w:rsidP="00AB02A7">
      <w:pPr>
        <w:spacing w:after="200"/>
        <w:rPr>
          <w:noProof/>
        </w:rPr>
      </w:pPr>
    </w:p>
    <w:sectPr w:rsidR="0087605E" w:rsidRPr="00D70D02" w:rsidSect="00AB02A7">
      <w:headerReference w:type="default" r:id="rId31"/>
      <w:footerReference w:type="default" r:id="rId32"/>
      <w:pgSz w:w="11906" w:h="16838" w:code="9"/>
      <w:pgMar w:top="720" w:right="936" w:bottom="720" w:left="936" w:header="0" w:footer="289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5D5C" w:rsidRDefault="00D85D5C">
      <w:r>
        <w:separator/>
      </w:r>
    </w:p>
    <w:p w:rsidR="00D85D5C" w:rsidRDefault="00D85D5C"/>
  </w:endnote>
  <w:endnote w:type="continuationSeparator" w:id="0">
    <w:p w:rsidR="00D85D5C" w:rsidRDefault="00D85D5C">
      <w:r>
        <w:continuationSeparator/>
      </w:r>
    </w:p>
    <w:p w:rsidR="00D85D5C" w:rsidRDefault="00D85D5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noProof/>
      </w:rPr>
      <w:id w:val="-890194395"/>
      <w:docPartObj>
        <w:docPartGallery w:val="Page Numbers (Bottom of Page)"/>
        <w:docPartUnique/>
      </w:docPartObj>
    </w:sdtPr>
    <w:sdtEndPr/>
    <w:sdtContent>
      <w:p w:rsidR="00DF027C" w:rsidRDefault="00DF027C">
        <w:pPr>
          <w:pStyle w:val="ab"/>
          <w:jc w:val="center"/>
          <w:rPr>
            <w:noProof/>
          </w:rPr>
        </w:pPr>
        <w:r>
          <w:rPr>
            <w:noProof/>
            <w:lang w:bidi="ru-RU"/>
          </w:rPr>
          <w:fldChar w:fldCharType="begin"/>
        </w:r>
        <w:r>
          <w:rPr>
            <w:noProof/>
            <w:lang w:bidi="ru-RU"/>
          </w:rPr>
          <w:instrText xml:space="preserve"> PAGE   \* MERGEFORMAT </w:instrText>
        </w:r>
        <w:r>
          <w:rPr>
            <w:noProof/>
            <w:lang w:bidi="ru-RU"/>
          </w:rPr>
          <w:fldChar w:fldCharType="separate"/>
        </w:r>
        <w:r w:rsidR="00644218">
          <w:rPr>
            <w:noProof/>
            <w:lang w:bidi="ru-RU"/>
          </w:rPr>
          <w:t>8</w:t>
        </w:r>
        <w:r>
          <w:rPr>
            <w:noProof/>
            <w:lang w:bidi="ru-RU"/>
          </w:rPr>
          <w:fldChar w:fldCharType="end"/>
        </w:r>
      </w:p>
    </w:sdtContent>
  </w:sdt>
  <w:p w:rsidR="00DF027C" w:rsidRDefault="00DF027C">
    <w:pPr>
      <w:pStyle w:val="ab"/>
      <w:rPr>
        <w:noProof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5D5C" w:rsidRDefault="00D85D5C">
      <w:r>
        <w:separator/>
      </w:r>
    </w:p>
    <w:p w:rsidR="00D85D5C" w:rsidRDefault="00D85D5C"/>
  </w:footnote>
  <w:footnote w:type="continuationSeparator" w:id="0">
    <w:p w:rsidR="00D85D5C" w:rsidRDefault="00D85D5C">
      <w:r>
        <w:continuationSeparator/>
      </w:r>
    </w:p>
    <w:p w:rsidR="00D85D5C" w:rsidRDefault="00D85D5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35" w:type="dxa"/>
      <w:tblBorders>
        <w:top w:val="single" w:sz="36" w:space="0" w:color="082A75" w:themeColor="text2"/>
        <w:left w:val="single" w:sz="36" w:space="0" w:color="082A75" w:themeColor="text2"/>
        <w:bottom w:val="single" w:sz="36" w:space="0" w:color="082A75" w:themeColor="text2"/>
        <w:right w:val="single" w:sz="36" w:space="0" w:color="082A75" w:themeColor="text2"/>
        <w:insideH w:val="single" w:sz="36" w:space="0" w:color="082A75" w:themeColor="text2"/>
        <w:insideV w:val="single" w:sz="36" w:space="0" w:color="082A75" w:themeColor="text2"/>
      </w:tblBorders>
      <w:tblLook w:val="0000" w:firstRow="0" w:lastRow="0" w:firstColumn="0" w:lastColumn="0" w:noHBand="0" w:noVBand="0"/>
    </w:tblPr>
    <w:tblGrid>
      <w:gridCol w:w="10035"/>
    </w:tblGrid>
    <w:tr w:rsidR="00D077E9" w:rsidTr="00360494">
      <w:trPr>
        <w:trHeight w:val="978"/>
      </w:trPr>
      <w:tc>
        <w:tcPr>
          <w:tcW w:w="10035" w:type="dxa"/>
          <w:tcBorders>
            <w:top w:val="nil"/>
            <w:left w:val="nil"/>
            <w:bottom w:val="single" w:sz="36" w:space="0" w:color="34ABA2" w:themeColor="accent3"/>
            <w:right w:val="nil"/>
          </w:tcBorders>
        </w:tcPr>
        <w:p w:rsidR="00D077E9" w:rsidRDefault="00D077E9">
          <w:pPr>
            <w:pStyle w:val="a9"/>
            <w:rPr>
              <w:noProof/>
            </w:rPr>
          </w:pPr>
        </w:p>
      </w:tc>
    </w:tr>
  </w:tbl>
  <w:p w:rsidR="00D077E9" w:rsidRDefault="00D077E9" w:rsidP="00D077E9">
    <w:pPr>
      <w:pStyle w:val="a9"/>
      <w:rPr>
        <w:noProof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05F"/>
    <w:rsid w:val="00001EF3"/>
    <w:rsid w:val="0002482E"/>
    <w:rsid w:val="00050324"/>
    <w:rsid w:val="000A0150"/>
    <w:rsid w:val="000E63C9"/>
    <w:rsid w:val="00130E9D"/>
    <w:rsid w:val="00150A6D"/>
    <w:rsid w:val="00185B35"/>
    <w:rsid w:val="001F2BC8"/>
    <w:rsid w:val="001F5F6B"/>
    <w:rsid w:val="00243EBC"/>
    <w:rsid w:val="00246A35"/>
    <w:rsid w:val="00284348"/>
    <w:rsid w:val="002F51F5"/>
    <w:rsid w:val="00312137"/>
    <w:rsid w:val="00330359"/>
    <w:rsid w:val="0033762F"/>
    <w:rsid w:val="0035010B"/>
    <w:rsid w:val="00360494"/>
    <w:rsid w:val="00366C7E"/>
    <w:rsid w:val="00384EA3"/>
    <w:rsid w:val="003A39A1"/>
    <w:rsid w:val="003C2191"/>
    <w:rsid w:val="003D3863"/>
    <w:rsid w:val="004110DE"/>
    <w:rsid w:val="0044085A"/>
    <w:rsid w:val="004B21A5"/>
    <w:rsid w:val="004F0266"/>
    <w:rsid w:val="005037F0"/>
    <w:rsid w:val="00516A86"/>
    <w:rsid w:val="005176BA"/>
    <w:rsid w:val="005275F6"/>
    <w:rsid w:val="00571911"/>
    <w:rsid w:val="00572102"/>
    <w:rsid w:val="005F1BB0"/>
    <w:rsid w:val="00632CD4"/>
    <w:rsid w:val="00644218"/>
    <w:rsid w:val="00656C4D"/>
    <w:rsid w:val="006B4B15"/>
    <w:rsid w:val="006E5716"/>
    <w:rsid w:val="007302B3"/>
    <w:rsid w:val="00730733"/>
    <w:rsid w:val="00730E3A"/>
    <w:rsid w:val="00736AAF"/>
    <w:rsid w:val="00765B2A"/>
    <w:rsid w:val="00783A34"/>
    <w:rsid w:val="007A59D6"/>
    <w:rsid w:val="007C6B52"/>
    <w:rsid w:val="007D16C5"/>
    <w:rsid w:val="0085505F"/>
    <w:rsid w:val="00862FE4"/>
    <w:rsid w:val="0086389A"/>
    <w:rsid w:val="0087605E"/>
    <w:rsid w:val="008B1FEE"/>
    <w:rsid w:val="00903C32"/>
    <w:rsid w:val="00916B16"/>
    <w:rsid w:val="009173B9"/>
    <w:rsid w:val="0093335D"/>
    <w:rsid w:val="0093613E"/>
    <w:rsid w:val="00943026"/>
    <w:rsid w:val="00966B81"/>
    <w:rsid w:val="009C7720"/>
    <w:rsid w:val="00A23AFA"/>
    <w:rsid w:val="00A31B3E"/>
    <w:rsid w:val="00A464C9"/>
    <w:rsid w:val="00A532F3"/>
    <w:rsid w:val="00A8489E"/>
    <w:rsid w:val="00AB02A7"/>
    <w:rsid w:val="00AC29F3"/>
    <w:rsid w:val="00AF4BBB"/>
    <w:rsid w:val="00B000B1"/>
    <w:rsid w:val="00B231E5"/>
    <w:rsid w:val="00BD5D03"/>
    <w:rsid w:val="00C02B87"/>
    <w:rsid w:val="00C4086D"/>
    <w:rsid w:val="00CA1896"/>
    <w:rsid w:val="00CB5B28"/>
    <w:rsid w:val="00CE2D3B"/>
    <w:rsid w:val="00CF5371"/>
    <w:rsid w:val="00D0323A"/>
    <w:rsid w:val="00D0559F"/>
    <w:rsid w:val="00D077E9"/>
    <w:rsid w:val="00D07A35"/>
    <w:rsid w:val="00D42CB7"/>
    <w:rsid w:val="00D5413D"/>
    <w:rsid w:val="00D570A9"/>
    <w:rsid w:val="00D70D02"/>
    <w:rsid w:val="00D770C7"/>
    <w:rsid w:val="00D85D5C"/>
    <w:rsid w:val="00D86945"/>
    <w:rsid w:val="00D90290"/>
    <w:rsid w:val="00DD152F"/>
    <w:rsid w:val="00DE213F"/>
    <w:rsid w:val="00DF027C"/>
    <w:rsid w:val="00E00A32"/>
    <w:rsid w:val="00E22ACD"/>
    <w:rsid w:val="00E620B0"/>
    <w:rsid w:val="00E81B40"/>
    <w:rsid w:val="00EF555B"/>
    <w:rsid w:val="00F027BB"/>
    <w:rsid w:val="00F11DCF"/>
    <w:rsid w:val="00F1333D"/>
    <w:rsid w:val="00F162EA"/>
    <w:rsid w:val="00F52D27"/>
    <w:rsid w:val="00F83527"/>
    <w:rsid w:val="00FD583F"/>
    <w:rsid w:val="00FD7488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DB2809C-3646-42D0-BAC2-5EDFDE9B9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1">
    <w:name w:val="heading 1"/>
    <w:basedOn w:val="a"/>
    <w:link w:val="10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2">
    <w:name w:val="heading 2"/>
    <w:basedOn w:val="a"/>
    <w:next w:val="a"/>
    <w:link w:val="20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a6">
    <w:name w:val="Название Знак"/>
    <w:basedOn w:val="a0"/>
    <w:link w:val="a5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a7">
    <w:name w:val="Subtitle"/>
    <w:basedOn w:val="a"/>
    <w:link w:val="a8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a8">
    <w:name w:val="Подзаголовок Знак"/>
    <w:basedOn w:val="a0"/>
    <w:link w:val="a7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10">
    <w:name w:val="Заголовок 1 Знак"/>
    <w:basedOn w:val="a0"/>
    <w:link w:val="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a9">
    <w:name w:val="header"/>
    <w:basedOn w:val="a"/>
    <w:link w:val="aa"/>
    <w:uiPriority w:val="8"/>
    <w:unhideWhenUsed/>
    <w:rsid w:val="005037F0"/>
  </w:style>
  <w:style w:type="character" w:customStyle="1" w:styleId="aa">
    <w:name w:val="Верхний колонтитул Знак"/>
    <w:basedOn w:val="a0"/>
    <w:link w:val="a9"/>
    <w:uiPriority w:val="8"/>
    <w:rsid w:val="0093335D"/>
  </w:style>
  <w:style w:type="paragraph" w:styleId="ab">
    <w:name w:val="footer"/>
    <w:basedOn w:val="a"/>
    <w:link w:val="ac"/>
    <w:uiPriority w:val="99"/>
    <w:unhideWhenUsed/>
    <w:rsid w:val="005037F0"/>
  </w:style>
  <w:style w:type="character" w:customStyle="1" w:styleId="ac">
    <w:name w:val="Нижний колонтитул Знак"/>
    <w:basedOn w:val="a0"/>
    <w:link w:val="ab"/>
    <w:uiPriority w:val="99"/>
    <w:rsid w:val="005037F0"/>
    <w:rPr>
      <w:sz w:val="24"/>
      <w:szCs w:val="24"/>
    </w:rPr>
  </w:style>
  <w:style w:type="paragraph" w:customStyle="1" w:styleId="ad">
    <w:name w:val="Имя"/>
    <w:basedOn w:val="a"/>
    <w:uiPriority w:val="3"/>
    <w:qFormat/>
    <w:rsid w:val="00B231E5"/>
    <w:pPr>
      <w:spacing w:line="240" w:lineRule="auto"/>
      <w:jc w:val="right"/>
    </w:pPr>
  </w:style>
  <w:style w:type="character" w:customStyle="1" w:styleId="20">
    <w:name w:val="Заголовок 2 Знак"/>
    <w:basedOn w:val="a0"/>
    <w:link w:val="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ae">
    <w:name w:val="Table Grid"/>
    <w:basedOn w:val="a1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Placeholder Text"/>
    <w:basedOn w:val="a0"/>
    <w:uiPriority w:val="99"/>
    <w:unhideWhenUsed/>
    <w:rsid w:val="00D86945"/>
    <w:rPr>
      <w:color w:val="808080"/>
    </w:rPr>
  </w:style>
  <w:style w:type="paragraph" w:customStyle="1" w:styleId="af0">
    <w:name w:val="Содержимое"/>
    <w:basedOn w:val="a"/>
    <w:link w:val="af1"/>
    <w:qFormat/>
    <w:rsid w:val="00DF027C"/>
    <w:rPr>
      <w:b w:val="0"/>
    </w:rPr>
  </w:style>
  <w:style w:type="paragraph" w:customStyle="1" w:styleId="af2">
    <w:name w:val="Выделенный текст"/>
    <w:basedOn w:val="a"/>
    <w:link w:val="af3"/>
    <w:qFormat/>
    <w:rsid w:val="00DF027C"/>
  </w:style>
  <w:style w:type="character" w:customStyle="1" w:styleId="af1">
    <w:name w:val="Содержимое (знак)"/>
    <w:basedOn w:val="a0"/>
    <w:link w:val="af0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af3">
    <w:name w:val="Выделенный текст (знак)"/>
    <w:basedOn w:val="a0"/>
    <w:link w:val="af2"/>
    <w:rsid w:val="00DF027C"/>
    <w:rPr>
      <w:rFonts w:eastAsiaTheme="minorEastAsia"/>
      <w:b/>
      <w:color w:val="082A75" w:themeColor="text2"/>
      <w:sz w:val="28"/>
      <w:szCs w:val="22"/>
    </w:rPr>
  </w:style>
  <w:style w:type="character" w:styleId="af4">
    <w:name w:val="Hyperlink"/>
    <w:basedOn w:val="a0"/>
    <w:uiPriority w:val="99"/>
    <w:unhideWhenUsed/>
    <w:rsid w:val="00A464C9"/>
    <w:rPr>
      <w:color w:val="3592CF" w:themeColor="hyperlink"/>
      <w:u w:val="single"/>
    </w:rPr>
  </w:style>
  <w:style w:type="character" w:styleId="af5">
    <w:name w:val="FollowedHyperlink"/>
    <w:basedOn w:val="a0"/>
    <w:uiPriority w:val="99"/>
    <w:semiHidden/>
    <w:unhideWhenUsed/>
    <w:rsid w:val="00A464C9"/>
    <w:rPr>
      <w:color w:val="3592C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5.png"/><Relationship Id="rId18" Type="http://schemas.openxmlformats.org/officeDocument/2006/relationships/hyperlink" Target="https://t.me/shkolainternatalagir/1819" TargetMode="External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glossaryDocument" Target="glossary/document.xml"/><Relationship Id="rId7" Type="http://schemas.openxmlformats.org/officeDocument/2006/relationships/image" Target="media/image1.jpeg"/><Relationship Id="rId12" Type="http://schemas.openxmlformats.org/officeDocument/2006/relationships/hyperlink" Target="https://t.me/shkolainternatalagir/1778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s://t.me/shkolainternatalagir/1845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t.me/shkolainternatalagir/1812" TargetMode="External"/><Relationship Id="rId20" Type="http://schemas.openxmlformats.org/officeDocument/2006/relationships/hyperlink" Target="https://t.me/shkolainternatalagir/1823" TargetMode="External"/><Relationship Id="rId29" Type="http://schemas.openxmlformats.org/officeDocument/2006/relationships/hyperlink" Target="https://t.me/shkolainternatalagir/1854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t.me/shkolainternatalagir/1808" TargetMode="External"/><Relationship Id="rId22" Type="http://schemas.openxmlformats.org/officeDocument/2006/relationships/hyperlink" Target="https://t.me/centr_vershina015/1046" TargetMode="External"/><Relationship Id="rId27" Type="http://schemas.openxmlformats.org/officeDocument/2006/relationships/hyperlink" Target="https://t.me/shkolainternatalagir/1849" TargetMode="External"/><Relationship Id="rId30" Type="http://schemas.openxmlformats.org/officeDocument/2006/relationships/hyperlink" Target="https://m.vk.com/wall-216691890_839" TargetMode="External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1064;&#1072;&#1073;&#1083;&#1086;&#1085;&#1099;\&#1054;&#1090;&#1095;&#1077;&#1090;%2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99FA16D3F63440290E531CCFF6DDA6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728A169-EBE7-4977-9BA2-AF6B58372ECD}"/>
      </w:docPartPr>
      <w:docPartBody>
        <w:p w:rsidR="00847869" w:rsidRDefault="008E3A5E">
          <w:pPr>
            <w:pStyle w:val="A99FA16D3F63440290E531CCFF6DDA6A"/>
          </w:pPr>
          <w:r w:rsidRPr="00D86945">
            <w:rPr>
              <w:rStyle w:val="a4"/>
              <w:b/>
              <w:lang w:bidi="ru-RU"/>
            </w:rPr>
            <w:fldChar w:fldCharType="begin"/>
          </w:r>
          <w:r w:rsidRPr="00D86945">
            <w:rPr>
              <w:rStyle w:val="a4"/>
              <w:lang w:bidi="ru-RU"/>
            </w:rPr>
            <w:instrText xml:space="preserve"> DATE  \@ "MMMM d"  \* MERGEFORMAT </w:instrText>
          </w:r>
          <w:r w:rsidRPr="00D86945">
            <w:rPr>
              <w:rStyle w:val="a4"/>
              <w:b/>
              <w:lang w:bidi="ru-RU"/>
            </w:rPr>
            <w:fldChar w:fldCharType="separate"/>
          </w:r>
          <w:r>
            <w:rPr>
              <w:rStyle w:val="a4"/>
              <w:lang w:bidi="ru-RU"/>
            </w:rPr>
            <w:t>октябрь 25</w:t>
          </w:r>
          <w:r w:rsidRPr="00D86945">
            <w:rPr>
              <w:rStyle w:val="a4"/>
              <w:b/>
              <w:lang w:bidi="ru-RU"/>
            </w:rPr>
            <w:fldChar w:fldCharType="end"/>
          </w:r>
        </w:p>
      </w:docPartBody>
    </w:docPart>
    <w:docPart>
      <w:docPartPr>
        <w:name w:val="DC9A4EC2C4FE4FB1ABCBBBC96954EF8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EC6D488-08A1-4A92-8417-A3BE835110C5}"/>
      </w:docPartPr>
      <w:docPartBody>
        <w:p w:rsidR="00847869" w:rsidRDefault="008E3A5E">
          <w:pPr>
            <w:pStyle w:val="DC9A4EC2C4FE4FB1ABCBBBC96954EF8F"/>
          </w:pPr>
          <w:r>
            <w:rPr>
              <w:noProof/>
              <w:lang w:bidi="ru-RU"/>
            </w:rPr>
            <w:t>Ваше имя</w:t>
          </w:r>
        </w:p>
      </w:docPartBody>
    </w:docPart>
    <w:docPart>
      <w:docPartPr>
        <w:name w:val="6256429A463F4F728D7B1B206BA1B2D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509512F-AFDA-40EF-A11E-8EF0481155A7}"/>
      </w:docPartPr>
      <w:docPartBody>
        <w:p w:rsidR="00847869" w:rsidRDefault="00FC012C" w:rsidP="00FC012C">
          <w:pPr>
            <w:pStyle w:val="6256429A463F4F728D7B1B206BA1B2DB"/>
          </w:pPr>
          <w:r w:rsidRPr="00DF027C">
            <w:rPr>
              <w:noProof/>
              <w:lang w:bidi="ru-RU"/>
            </w:rPr>
            <w:t>Текст подзаголовка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12C"/>
    <w:rsid w:val="00847869"/>
    <w:rsid w:val="008E3A5E"/>
    <w:rsid w:val="00B809D1"/>
    <w:rsid w:val="00E7566A"/>
    <w:rsid w:val="00FC0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eastAsia="en-US"/>
    </w:rPr>
  </w:style>
  <w:style w:type="character" w:customStyle="1" w:styleId="a4">
    <w:name w:val="Подзаголовок Знак"/>
    <w:basedOn w:val="a0"/>
    <w:link w:val="a3"/>
    <w:uiPriority w:val="2"/>
    <w:rPr>
      <w:caps/>
      <w:color w:val="44546A" w:themeColor="text2"/>
      <w:spacing w:val="20"/>
      <w:sz w:val="32"/>
      <w:lang w:eastAsia="en-US"/>
    </w:rPr>
  </w:style>
  <w:style w:type="paragraph" w:customStyle="1" w:styleId="A99FA16D3F63440290E531CCFF6DDA6A">
    <w:name w:val="A99FA16D3F63440290E531CCFF6DDA6A"/>
  </w:style>
  <w:style w:type="paragraph" w:customStyle="1" w:styleId="A06992C621A34F08B8190C6D8119C34B">
    <w:name w:val="A06992C621A34F08B8190C6D8119C34B"/>
  </w:style>
  <w:style w:type="paragraph" w:customStyle="1" w:styleId="DC9A4EC2C4FE4FB1ABCBBBC96954EF8F">
    <w:name w:val="DC9A4EC2C4FE4FB1ABCBBBC96954EF8F"/>
  </w:style>
  <w:style w:type="paragraph" w:customStyle="1" w:styleId="64F46694FF2D46C9A298C848191C9CD1">
    <w:name w:val="64F46694FF2D46C9A298C848191C9CD1"/>
  </w:style>
  <w:style w:type="paragraph" w:customStyle="1" w:styleId="C7F969B6C14440819830C9DF4E244FAB">
    <w:name w:val="C7F969B6C14440819830C9DF4E244FAB"/>
  </w:style>
  <w:style w:type="paragraph" w:customStyle="1" w:styleId="1AC96BAA3D6E41FA996A3ABFA4DDBAC3">
    <w:name w:val="1AC96BAA3D6E41FA996A3ABFA4DDBAC3"/>
  </w:style>
  <w:style w:type="paragraph" w:customStyle="1" w:styleId="2B5F47469CFE44E68051B929ADBA1ACB">
    <w:name w:val="2B5F47469CFE44E68051B929ADBA1ACB"/>
  </w:style>
  <w:style w:type="paragraph" w:customStyle="1" w:styleId="253F20B1360047149625671BD89A0960">
    <w:name w:val="253F20B1360047149625671BD89A0960"/>
  </w:style>
  <w:style w:type="paragraph" w:customStyle="1" w:styleId="6256429A463F4F728D7B1B206BA1B2DB">
    <w:name w:val="6256429A463F4F728D7B1B206BA1B2DB"/>
    <w:rsid w:val="00FC012C"/>
  </w:style>
  <w:style w:type="paragraph" w:customStyle="1" w:styleId="578C645FA1CD45EB9563AFEDB2C3A6F8">
    <w:name w:val="578C645FA1CD45EB9563AFEDB2C3A6F8"/>
    <w:rsid w:val="00FC012C"/>
  </w:style>
  <w:style w:type="paragraph" w:customStyle="1" w:styleId="CA10E8AD5D9B4E2BA63AE4F15432BA6A">
    <w:name w:val="CA10E8AD5D9B4E2BA63AE4F15432BA6A"/>
    <w:rsid w:val="00FC012C"/>
  </w:style>
  <w:style w:type="paragraph" w:customStyle="1" w:styleId="7D77AB71D0A54310810C6AF8949A5B31">
    <w:name w:val="7D77AB71D0A54310810C6AF8949A5B31"/>
    <w:rsid w:val="00FC012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>
</CompanyFax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Отчет .dotx</Template>
  <TotalTime>1318</TotalTime>
  <Pages>1</Pages>
  <Words>721</Words>
  <Characters>4114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keywords/>
  <cp:lastModifiedBy>user</cp:lastModifiedBy>
  <cp:revision>6</cp:revision>
  <cp:lastPrinted>2006-08-01T17:47:00Z</cp:lastPrinted>
  <dcterms:created xsi:type="dcterms:W3CDTF">2023-10-25T07:14:00Z</dcterms:created>
  <dcterms:modified xsi:type="dcterms:W3CDTF">2023-10-26T09:54:00Z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